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26972" w14:textId="79BB1691" w:rsidR="00115A2F" w:rsidRPr="0074702F" w:rsidRDefault="00AB49E4" w:rsidP="0074702F">
      <w:pPr>
        <w:pStyle w:val="Heading1"/>
      </w:pPr>
      <w:r w:rsidRPr="0074702F">
        <w:t xml:space="preserve">Active Travel Grant </w:t>
      </w:r>
    </w:p>
    <w:p w14:paraId="07615DE0" w14:textId="77777777" w:rsidR="005A12BB" w:rsidRPr="00637298" w:rsidRDefault="005A12BB" w:rsidP="00993A2D">
      <w:pPr>
        <w:spacing w:after="0"/>
        <w:rPr>
          <w:sz w:val="12"/>
          <w:szCs w:val="10"/>
        </w:rPr>
      </w:pPr>
    </w:p>
    <w:p w14:paraId="2B4065D1" w14:textId="0FD0FC68" w:rsidR="0029301E" w:rsidRDefault="00EC444B" w:rsidP="0074702F">
      <w:pPr>
        <w:spacing w:after="0" w:line="240" w:lineRule="auto"/>
      </w:pPr>
      <w:r>
        <w:t xml:space="preserve">Before completing this form, read the </w:t>
      </w:r>
      <w:hyperlink r:id="rId11" w:history="1">
        <w:r w:rsidRPr="008943A0">
          <w:rPr>
            <w:rStyle w:val="Hyperlink"/>
          </w:rPr>
          <w:t>Active Trav</w:t>
        </w:r>
        <w:r w:rsidRPr="008943A0">
          <w:rPr>
            <w:rStyle w:val="Hyperlink"/>
          </w:rPr>
          <w:t>e</w:t>
        </w:r>
        <w:r w:rsidRPr="008943A0">
          <w:rPr>
            <w:rStyle w:val="Hyperlink"/>
          </w:rPr>
          <w:t>l Grant guidance</w:t>
        </w:r>
      </w:hyperlink>
      <w:r>
        <w:t xml:space="preserve"> in full to check that your organisation and proposed project are eligible.</w:t>
      </w:r>
      <w:r w:rsidR="0074702F">
        <w:t xml:space="preserve"> </w:t>
      </w:r>
      <w:r w:rsidR="0029301E" w:rsidRPr="0029301E">
        <w:rPr>
          <w:b/>
          <w:bCs/>
        </w:rPr>
        <w:t>Closing date:</w:t>
      </w:r>
      <w:r w:rsidR="0029301E" w:rsidRPr="0029301E">
        <w:t xml:space="preserve"> </w:t>
      </w:r>
      <w:r w:rsidR="0029301E" w:rsidRPr="00EC444B">
        <w:rPr>
          <w:b/>
          <w:bCs/>
        </w:rPr>
        <w:t>Friday 4 December 2026</w:t>
      </w:r>
      <w:r w:rsidR="00640B7B">
        <w:rPr>
          <w:b/>
          <w:bCs/>
        </w:rPr>
        <w:t xml:space="preserve"> (midday)</w:t>
      </w:r>
    </w:p>
    <w:p w14:paraId="7A2248BD" w14:textId="77777777" w:rsidR="00EC444B" w:rsidRPr="001833D5" w:rsidRDefault="00EC444B" w:rsidP="0029301E">
      <w:pPr>
        <w:spacing w:after="0"/>
        <w:rPr>
          <w:sz w:val="20"/>
          <w:szCs w:val="18"/>
        </w:rPr>
      </w:pPr>
    </w:p>
    <w:p w14:paraId="608ECF80" w14:textId="0319EC0B" w:rsidR="0029301E" w:rsidRDefault="0011567F" w:rsidP="0029301E">
      <w:pPr>
        <w:spacing w:after="0"/>
      </w:pPr>
      <w:r>
        <w:t>S</w:t>
      </w:r>
      <w:r w:rsidR="0029301E" w:rsidRPr="0029301E">
        <w:t>ubmit your completed form with all supporting documents to</w:t>
      </w:r>
      <w:r w:rsidR="00F00AD4">
        <w:t xml:space="preserve">: </w:t>
      </w:r>
      <w:hyperlink r:id="rId12" w:history="1">
        <w:r w:rsidR="005616D5" w:rsidRPr="00EB6A46">
          <w:rPr>
            <w:rStyle w:val="Hyperlink"/>
          </w:rPr>
          <w:t>travel.planning@southglos.gov.uk</w:t>
        </w:r>
      </w:hyperlink>
    </w:p>
    <w:p w14:paraId="0262EB93" w14:textId="77777777" w:rsidR="00F40594" w:rsidRDefault="00F40594" w:rsidP="00F40594">
      <w:pPr>
        <w:spacing w:after="0"/>
      </w:pPr>
    </w:p>
    <w:p w14:paraId="7B4461B7" w14:textId="5AEE4892" w:rsidR="27CDADC5" w:rsidRDefault="002A70A1" w:rsidP="00911524">
      <w:pPr>
        <w:pStyle w:val="Heading2"/>
      </w:pPr>
      <w:r w:rsidRPr="000407E0">
        <w:t>About your organisation</w:t>
      </w:r>
    </w:p>
    <w:p w14:paraId="1924834C" w14:textId="77777777" w:rsidR="00854A7A" w:rsidRPr="00FD4CD8" w:rsidRDefault="00854A7A" w:rsidP="00854A7A">
      <w:pPr>
        <w:spacing w:after="0"/>
        <w:rPr>
          <w:sz w:val="12"/>
          <w:szCs w:val="10"/>
        </w:rPr>
      </w:pPr>
    </w:p>
    <w:tbl>
      <w:tblPr>
        <w:tblStyle w:val="TableGrid"/>
        <w:tblW w:w="0" w:type="auto"/>
        <w:tblLook w:val="04A0" w:firstRow="1" w:lastRow="0" w:firstColumn="1" w:lastColumn="0" w:noHBand="0" w:noVBand="1"/>
        <w:tblCaption w:val="Your organisation"/>
        <w:tblDescription w:val="Details about your organisation"/>
      </w:tblPr>
      <w:tblGrid>
        <w:gridCol w:w="3397"/>
        <w:gridCol w:w="4253"/>
        <w:gridCol w:w="2126"/>
        <w:gridCol w:w="704"/>
      </w:tblGrid>
      <w:tr w:rsidR="00956A88" w:rsidRPr="00325A71" w14:paraId="7817902A" w14:textId="77777777" w:rsidTr="00956A88">
        <w:trPr>
          <w:cnfStyle w:val="100000000000" w:firstRow="1" w:lastRow="0" w:firstColumn="0" w:lastColumn="0" w:oddVBand="0" w:evenVBand="0" w:oddHBand="0" w:evenHBand="0" w:firstRowFirstColumn="0" w:firstRowLastColumn="0" w:lastRowFirstColumn="0" w:lastRowLastColumn="0"/>
        </w:trPr>
        <w:tc>
          <w:tcPr>
            <w:tcW w:w="10480" w:type="dxa"/>
            <w:gridSpan w:val="4"/>
            <w:shd w:val="clear" w:color="auto" w:fill="E7E6E6" w:themeFill="background2"/>
          </w:tcPr>
          <w:p w14:paraId="610E2E6A" w14:textId="77777777" w:rsidR="00956A88" w:rsidRPr="00506497" w:rsidRDefault="00956A88" w:rsidP="00506497">
            <w:pPr>
              <w:pStyle w:val="Heading3"/>
              <w:rPr>
                <w:b/>
                <w:bCs/>
                <w:sz w:val="24"/>
              </w:rPr>
            </w:pPr>
            <w:r w:rsidRPr="00506497">
              <w:rPr>
                <w:b/>
                <w:bCs/>
                <w:sz w:val="24"/>
              </w:rPr>
              <w:t>Provide the following details about your organisation:</w:t>
            </w:r>
          </w:p>
        </w:tc>
      </w:tr>
      <w:tr w:rsidR="000407E0" w:rsidRPr="00325A71" w14:paraId="26960F99" w14:textId="77777777" w:rsidTr="00DC7AC7">
        <w:tc>
          <w:tcPr>
            <w:tcW w:w="3397" w:type="dxa"/>
            <w:shd w:val="clear" w:color="auto" w:fill="FFFFFF" w:themeFill="background1"/>
          </w:tcPr>
          <w:p w14:paraId="2518EAA5" w14:textId="3FA7860D" w:rsidR="000407E0" w:rsidRPr="00325A71" w:rsidRDefault="0085781B" w:rsidP="27CDADC5">
            <w:pPr>
              <w:rPr>
                <w:szCs w:val="24"/>
              </w:rPr>
            </w:pPr>
            <w:r w:rsidRPr="00325A71">
              <w:rPr>
                <w:szCs w:val="24"/>
              </w:rPr>
              <w:t>Name of organisation</w:t>
            </w:r>
          </w:p>
        </w:tc>
        <w:tc>
          <w:tcPr>
            <w:tcW w:w="7083" w:type="dxa"/>
            <w:gridSpan w:val="3"/>
            <w:shd w:val="clear" w:color="auto" w:fill="FFFFFF" w:themeFill="background1"/>
          </w:tcPr>
          <w:p w14:paraId="47EE934F" w14:textId="77777777" w:rsidR="000407E0" w:rsidRPr="00325A71" w:rsidRDefault="000407E0" w:rsidP="27CDADC5">
            <w:pPr>
              <w:rPr>
                <w:szCs w:val="24"/>
              </w:rPr>
            </w:pPr>
          </w:p>
        </w:tc>
      </w:tr>
      <w:tr w:rsidR="00F837B7" w:rsidRPr="00325A71" w14:paraId="5AA44BCD" w14:textId="77777777" w:rsidTr="00736139">
        <w:trPr>
          <w:trHeight w:val="1417"/>
        </w:trPr>
        <w:tc>
          <w:tcPr>
            <w:tcW w:w="3397" w:type="dxa"/>
          </w:tcPr>
          <w:p w14:paraId="65E12883" w14:textId="6E781D44" w:rsidR="00F837B7" w:rsidRPr="00325A71" w:rsidRDefault="00F837B7" w:rsidP="00703D55">
            <w:pPr>
              <w:rPr>
                <w:szCs w:val="24"/>
              </w:rPr>
            </w:pPr>
            <w:r w:rsidRPr="00325A71">
              <w:rPr>
                <w:szCs w:val="24"/>
              </w:rPr>
              <w:t>Registered address</w:t>
            </w:r>
          </w:p>
        </w:tc>
        <w:tc>
          <w:tcPr>
            <w:tcW w:w="7083" w:type="dxa"/>
            <w:gridSpan w:val="3"/>
            <w:vAlign w:val="center"/>
          </w:tcPr>
          <w:p w14:paraId="09DC11D2" w14:textId="0311D689" w:rsidR="000064BA" w:rsidRPr="00325A71" w:rsidRDefault="000064BA" w:rsidP="00703D55">
            <w:pPr>
              <w:rPr>
                <w:szCs w:val="24"/>
              </w:rPr>
            </w:pPr>
          </w:p>
        </w:tc>
      </w:tr>
      <w:tr w:rsidR="00FB5FF4" w:rsidRPr="00325A71" w14:paraId="2F2CEE6B" w14:textId="77777777" w:rsidTr="00736139">
        <w:trPr>
          <w:trHeight w:val="983"/>
        </w:trPr>
        <w:tc>
          <w:tcPr>
            <w:tcW w:w="3397" w:type="dxa"/>
          </w:tcPr>
          <w:p w14:paraId="0140D4C1" w14:textId="77777777" w:rsidR="00FB5FF4" w:rsidRPr="00325A71" w:rsidRDefault="00FB5FF4" w:rsidP="00FB5FF4">
            <w:pPr>
              <w:rPr>
                <w:szCs w:val="24"/>
              </w:rPr>
            </w:pPr>
            <w:r w:rsidRPr="00325A71">
              <w:rPr>
                <w:szCs w:val="24"/>
              </w:rPr>
              <w:t>Site address (if different to the above)</w:t>
            </w:r>
          </w:p>
          <w:p w14:paraId="75A5D295" w14:textId="2F2E9342" w:rsidR="00FB5FF4" w:rsidRPr="00325A71" w:rsidRDefault="00FB5FF4" w:rsidP="00FB5FF4">
            <w:pPr>
              <w:rPr>
                <w:szCs w:val="24"/>
              </w:rPr>
            </w:pPr>
            <w:r w:rsidRPr="00325A71">
              <w:rPr>
                <w:color w:val="666666"/>
                <w:szCs w:val="24"/>
              </w:rPr>
              <w:t>The address where funded items will be installed or based</w:t>
            </w:r>
          </w:p>
        </w:tc>
        <w:tc>
          <w:tcPr>
            <w:tcW w:w="7083" w:type="dxa"/>
            <w:gridSpan w:val="3"/>
            <w:vAlign w:val="center"/>
          </w:tcPr>
          <w:p w14:paraId="758CA1ED" w14:textId="271ECCE8" w:rsidR="007A317E" w:rsidRPr="00325A71" w:rsidRDefault="007A317E" w:rsidP="00FB5FF4">
            <w:pPr>
              <w:rPr>
                <w:rFonts w:cs="Arial"/>
                <w:szCs w:val="24"/>
              </w:rPr>
            </w:pPr>
          </w:p>
        </w:tc>
      </w:tr>
      <w:tr w:rsidR="00FB5FF4" w:rsidRPr="00325A71" w14:paraId="544E020B" w14:textId="77777777" w:rsidTr="00DE704D">
        <w:tc>
          <w:tcPr>
            <w:tcW w:w="3397" w:type="dxa"/>
          </w:tcPr>
          <w:p w14:paraId="259F2632" w14:textId="72A927AC" w:rsidR="00FB5FF4" w:rsidRPr="00325A71" w:rsidRDefault="00FD3D10" w:rsidP="00FB5FF4">
            <w:pPr>
              <w:rPr>
                <w:szCs w:val="24"/>
              </w:rPr>
            </w:pPr>
            <w:r w:rsidRPr="00325A71">
              <w:rPr>
                <w:szCs w:val="24"/>
              </w:rPr>
              <w:t>Website</w:t>
            </w:r>
          </w:p>
        </w:tc>
        <w:tc>
          <w:tcPr>
            <w:tcW w:w="7083" w:type="dxa"/>
            <w:gridSpan w:val="3"/>
            <w:vAlign w:val="center"/>
          </w:tcPr>
          <w:p w14:paraId="6589033C" w14:textId="351FC802" w:rsidR="00FB5FF4" w:rsidRPr="00325A71" w:rsidRDefault="00FB5FF4" w:rsidP="00FB5FF4">
            <w:pPr>
              <w:rPr>
                <w:rFonts w:cs="Arial"/>
                <w:szCs w:val="24"/>
              </w:rPr>
            </w:pPr>
          </w:p>
        </w:tc>
      </w:tr>
      <w:tr w:rsidR="00D7430F" w:rsidRPr="00325A71" w14:paraId="1E012E3F" w14:textId="77777777" w:rsidTr="00DE704D">
        <w:tc>
          <w:tcPr>
            <w:tcW w:w="3397" w:type="dxa"/>
          </w:tcPr>
          <w:p w14:paraId="71919B57" w14:textId="3919E7F1" w:rsidR="00D7430F" w:rsidRPr="00325A71" w:rsidRDefault="00EE270B" w:rsidP="00D7430F">
            <w:pPr>
              <w:rPr>
                <w:szCs w:val="24"/>
              </w:rPr>
            </w:pPr>
            <w:r w:rsidRPr="00325A71">
              <w:rPr>
                <w:szCs w:val="24"/>
              </w:rPr>
              <w:t>Contact name</w:t>
            </w:r>
          </w:p>
        </w:tc>
        <w:tc>
          <w:tcPr>
            <w:tcW w:w="7083" w:type="dxa"/>
            <w:gridSpan w:val="3"/>
            <w:vAlign w:val="center"/>
          </w:tcPr>
          <w:p w14:paraId="7A0146AC" w14:textId="1F48CA86" w:rsidR="00D7430F" w:rsidRPr="00325A71" w:rsidRDefault="00D7430F" w:rsidP="00D7430F">
            <w:pPr>
              <w:rPr>
                <w:rFonts w:cs="Arial"/>
                <w:szCs w:val="24"/>
              </w:rPr>
            </w:pPr>
          </w:p>
        </w:tc>
      </w:tr>
      <w:tr w:rsidR="009529B7" w:rsidRPr="00325A71" w14:paraId="42D15BD4" w14:textId="77777777" w:rsidTr="00DE704D">
        <w:tc>
          <w:tcPr>
            <w:tcW w:w="3397" w:type="dxa"/>
          </w:tcPr>
          <w:p w14:paraId="7480470B" w14:textId="105CD619" w:rsidR="009529B7" w:rsidRPr="00325A71" w:rsidRDefault="009529B7" w:rsidP="00D7430F">
            <w:pPr>
              <w:rPr>
                <w:szCs w:val="24"/>
              </w:rPr>
            </w:pPr>
            <w:r w:rsidRPr="00325A71">
              <w:rPr>
                <w:szCs w:val="24"/>
              </w:rPr>
              <w:t>Contact role title</w:t>
            </w:r>
          </w:p>
        </w:tc>
        <w:tc>
          <w:tcPr>
            <w:tcW w:w="7083" w:type="dxa"/>
            <w:gridSpan w:val="3"/>
            <w:vAlign w:val="center"/>
          </w:tcPr>
          <w:p w14:paraId="78327577" w14:textId="77777777" w:rsidR="009529B7" w:rsidRPr="00325A71" w:rsidRDefault="009529B7" w:rsidP="00D7430F">
            <w:pPr>
              <w:rPr>
                <w:rFonts w:cs="Arial"/>
                <w:szCs w:val="24"/>
              </w:rPr>
            </w:pPr>
          </w:p>
        </w:tc>
      </w:tr>
      <w:tr w:rsidR="00D7430F" w:rsidRPr="00325A71" w14:paraId="11E44CF3" w14:textId="77777777" w:rsidTr="00DE704D">
        <w:tc>
          <w:tcPr>
            <w:tcW w:w="3397" w:type="dxa"/>
          </w:tcPr>
          <w:p w14:paraId="52C718EE" w14:textId="2F247FAE" w:rsidR="00D7430F" w:rsidRPr="00325A71" w:rsidRDefault="00EE270B" w:rsidP="00D7430F">
            <w:pPr>
              <w:rPr>
                <w:szCs w:val="24"/>
              </w:rPr>
            </w:pPr>
            <w:r w:rsidRPr="00325A71">
              <w:rPr>
                <w:szCs w:val="24"/>
              </w:rPr>
              <w:t>Contact telephone number</w:t>
            </w:r>
          </w:p>
        </w:tc>
        <w:tc>
          <w:tcPr>
            <w:tcW w:w="7083" w:type="dxa"/>
            <w:gridSpan w:val="3"/>
            <w:vAlign w:val="center"/>
          </w:tcPr>
          <w:p w14:paraId="3B14393B" w14:textId="468E2955" w:rsidR="00D7430F" w:rsidRPr="00325A71" w:rsidRDefault="00D7430F" w:rsidP="00D7430F">
            <w:pPr>
              <w:rPr>
                <w:rFonts w:cs="Arial"/>
                <w:szCs w:val="24"/>
              </w:rPr>
            </w:pPr>
          </w:p>
        </w:tc>
      </w:tr>
      <w:tr w:rsidR="00D7430F" w:rsidRPr="00325A71" w14:paraId="4119FFF7" w14:textId="77777777" w:rsidTr="00512860">
        <w:tc>
          <w:tcPr>
            <w:tcW w:w="3397" w:type="dxa"/>
            <w:tcBorders>
              <w:bottom w:val="single" w:sz="4" w:space="0" w:color="auto"/>
            </w:tcBorders>
          </w:tcPr>
          <w:p w14:paraId="3E511AFE" w14:textId="085BE444" w:rsidR="00D7430F" w:rsidRPr="00325A71" w:rsidRDefault="00EE270B" w:rsidP="00D7430F">
            <w:pPr>
              <w:spacing w:before="40" w:after="20"/>
            </w:pPr>
            <w:r w:rsidRPr="00325A71">
              <w:t>Contact email address</w:t>
            </w:r>
          </w:p>
        </w:tc>
        <w:tc>
          <w:tcPr>
            <w:tcW w:w="7083" w:type="dxa"/>
            <w:gridSpan w:val="3"/>
            <w:tcBorders>
              <w:bottom w:val="single" w:sz="4" w:space="0" w:color="auto"/>
            </w:tcBorders>
            <w:vAlign w:val="center"/>
          </w:tcPr>
          <w:p w14:paraId="48856900" w14:textId="77777777" w:rsidR="00D7430F" w:rsidRPr="00325A71" w:rsidRDefault="00D7430F" w:rsidP="00D7430F">
            <w:pPr>
              <w:rPr>
                <w:rFonts w:cs="Arial"/>
                <w:szCs w:val="24"/>
              </w:rPr>
            </w:pPr>
          </w:p>
        </w:tc>
      </w:tr>
      <w:tr w:rsidR="009F2CCE" w:rsidRPr="00325A71" w14:paraId="040D6F46" w14:textId="77777777" w:rsidTr="00512860">
        <w:tc>
          <w:tcPr>
            <w:tcW w:w="10480" w:type="dxa"/>
            <w:gridSpan w:val="4"/>
            <w:shd w:val="clear" w:color="auto" w:fill="E7E6E6" w:themeFill="background2"/>
          </w:tcPr>
          <w:p w14:paraId="4FF4F951" w14:textId="0AB90C67" w:rsidR="009F2CCE" w:rsidRPr="00506497" w:rsidRDefault="00512860" w:rsidP="00506497">
            <w:pPr>
              <w:pStyle w:val="Heading3"/>
              <w:rPr>
                <w:rFonts w:cs="Arial"/>
                <w:b/>
                <w:bCs/>
                <w:sz w:val="24"/>
              </w:rPr>
            </w:pPr>
            <w:r w:rsidRPr="00506497">
              <w:rPr>
                <w:b/>
                <w:bCs/>
                <w:sz w:val="24"/>
              </w:rPr>
              <w:t>How many people work for your organisation?</w:t>
            </w:r>
          </w:p>
        </w:tc>
      </w:tr>
      <w:tr w:rsidR="00EA5634" w:rsidRPr="00325A71" w14:paraId="7F1D36FA" w14:textId="77777777" w:rsidTr="005C1B9B">
        <w:tc>
          <w:tcPr>
            <w:tcW w:w="7650" w:type="dxa"/>
            <w:gridSpan w:val="2"/>
            <w:tcBorders>
              <w:bottom w:val="single" w:sz="4" w:space="0" w:color="auto"/>
            </w:tcBorders>
          </w:tcPr>
          <w:p w14:paraId="4737DF2D" w14:textId="4666FB98" w:rsidR="00EA5634" w:rsidRPr="00325A71" w:rsidRDefault="00EA5634" w:rsidP="00EA5634">
            <w:r w:rsidRPr="00325A71">
              <w:rPr>
                <w:rFonts w:cs="Arial"/>
                <w:szCs w:val="20"/>
              </w:rPr>
              <w:t xml:space="preserve">Paid </w:t>
            </w:r>
            <w:r w:rsidR="00605197" w:rsidRPr="00325A71">
              <w:rPr>
                <w:rFonts w:cs="Arial"/>
                <w:szCs w:val="20"/>
              </w:rPr>
              <w:t>s</w:t>
            </w:r>
            <w:r w:rsidRPr="00325A71">
              <w:rPr>
                <w:rFonts w:cs="Arial"/>
                <w:szCs w:val="20"/>
              </w:rPr>
              <w:t>taff</w:t>
            </w:r>
          </w:p>
        </w:tc>
        <w:tc>
          <w:tcPr>
            <w:tcW w:w="2830" w:type="dxa"/>
            <w:gridSpan w:val="2"/>
            <w:tcBorders>
              <w:bottom w:val="single" w:sz="4" w:space="0" w:color="auto"/>
            </w:tcBorders>
          </w:tcPr>
          <w:p w14:paraId="388C72CF" w14:textId="4A30A507" w:rsidR="00EA5634" w:rsidRPr="00325A71" w:rsidRDefault="00EA5634" w:rsidP="00EA5634"/>
        </w:tc>
      </w:tr>
      <w:tr w:rsidR="00EA5634" w:rsidRPr="00325A71" w14:paraId="072EAA42" w14:textId="77777777" w:rsidTr="005C1B9B">
        <w:tc>
          <w:tcPr>
            <w:tcW w:w="7650" w:type="dxa"/>
            <w:gridSpan w:val="2"/>
          </w:tcPr>
          <w:p w14:paraId="2B6ABA18" w14:textId="55C2B932" w:rsidR="00EA5634" w:rsidRPr="00325A71" w:rsidRDefault="00605197" w:rsidP="00EA5634">
            <w:pPr>
              <w:rPr>
                <w:rFonts w:cs="Arial"/>
                <w:szCs w:val="20"/>
              </w:rPr>
            </w:pPr>
            <w:r w:rsidRPr="00325A71">
              <w:rPr>
                <w:rFonts w:cs="Arial"/>
                <w:szCs w:val="20"/>
              </w:rPr>
              <w:t xml:space="preserve">Volunteers </w:t>
            </w:r>
          </w:p>
        </w:tc>
        <w:tc>
          <w:tcPr>
            <w:tcW w:w="2830" w:type="dxa"/>
            <w:gridSpan w:val="2"/>
          </w:tcPr>
          <w:p w14:paraId="3871F772" w14:textId="77777777" w:rsidR="00EA5634" w:rsidRPr="00325A71" w:rsidRDefault="00EA5634" w:rsidP="00EA5634"/>
        </w:tc>
      </w:tr>
      <w:tr w:rsidR="009F2CCE" w:rsidRPr="00325A71" w14:paraId="583D61B1" w14:textId="77777777" w:rsidTr="000320DA">
        <w:tblPrEx>
          <w:shd w:val="clear" w:color="auto" w:fill="E7E6E6" w:themeFill="background2"/>
        </w:tblPrEx>
        <w:tc>
          <w:tcPr>
            <w:tcW w:w="10480" w:type="dxa"/>
            <w:gridSpan w:val="4"/>
            <w:shd w:val="clear" w:color="auto" w:fill="E7E6E6" w:themeFill="background2"/>
          </w:tcPr>
          <w:p w14:paraId="14DEEFAF" w14:textId="24FC3527" w:rsidR="009F2CCE" w:rsidRDefault="009F2CCE" w:rsidP="00434510">
            <w:r w:rsidRPr="00607811">
              <w:rPr>
                <w:rStyle w:val="Heading3Char"/>
                <w:b/>
                <w:bCs/>
                <w:sz w:val="24"/>
              </w:rPr>
              <w:t>How would you describe your organisation?</w:t>
            </w:r>
            <w:r w:rsidRPr="00434510">
              <w:t xml:space="preserve"> </w:t>
            </w:r>
            <w:r w:rsidRPr="00C55134">
              <w:rPr>
                <w:color w:val="595959" w:themeColor="text1" w:themeTint="A6"/>
              </w:rPr>
              <w:t>Please tick those that apply</w:t>
            </w:r>
            <w:r w:rsidR="008D6B1A" w:rsidRPr="00C55134">
              <w:rPr>
                <w:color w:val="595959" w:themeColor="text1" w:themeTint="A6"/>
              </w:rPr>
              <w:t>.</w:t>
            </w:r>
          </w:p>
          <w:p w14:paraId="173E9DEE" w14:textId="76BD127A" w:rsidR="008D6B1A" w:rsidRPr="00F60609" w:rsidRDefault="008D6B1A" w:rsidP="00434510">
            <w:pPr>
              <w:rPr>
                <w:color w:val="000000" w:themeColor="text1"/>
                <w:szCs w:val="24"/>
              </w:rPr>
            </w:pPr>
            <w:r w:rsidRPr="00C55134">
              <w:rPr>
                <w:color w:val="595959" w:themeColor="text1" w:themeTint="A6"/>
                <w:sz w:val="22"/>
              </w:rPr>
              <w:t>If your organisation type is not listed below or you are unsure whether you are eligible, please contact us before applying.</w:t>
            </w:r>
          </w:p>
        </w:tc>
      </w:tr>
      <w:tr w:rsidR="00605197" w:rsidRPr="00325A71" w14:paraId="38BDD018" w14:textId="77777777" w:rsidTr="000320DA">
        <w:tblPrEx>
          <w:shd w:val="clear" w:color="auto" w:fill="E7E6E6" w:themeFill="background2"/>
        </w:tblPrEx>
        <w:tc>
          <w:tcPr>
            <w:tcW w:w="10480" w:type="dxa"/>
            <w:gridSpan w:val="4"/>
            <w:tcBorders>
              <w:bottom w:val="single" w:sz="4" w:space="0" w:color="auto"/>
            </w:tcBorders>
            <w:shd w:val="clear" w:color="auto" w:fill="FFFFFF" w:themeFill="background1"/>
          </w:tcPr>
          <w:p w14:paraId="48D89AF7" w14:textId="2C3FCB2A" w:rsidR="00605197" w:rsidRPr="00607811" w:rsidRDefault="00605197" w:rsidP="00607811">
            <w:pPr>
              <w:pStyle w:val="Heading3"/>
              <w:rPr>
                <w:b/>
                <w:bCs/>
                <w:sz w:val="24"/>
              </w:rPr>
            </w:pPr>
            <w:r w:rsidRPr="00607811">
              <w:rPr>
                <w:b/>
                <w:bCs/>
                <w:sz w:val="24"/>
              </w:rPr>
              <w:t>Community/voluntary/public sector</w:t>
            </w:r>
          </w:p>
        </w:tc>
      </w:tr>
      <w:tr w:rsidR="009F2CCE" w:rsidRPr="00325A71" w14:paraId="6B746679" w14:textId="77777777" w:rsidTr="000320DA">
        <w:tblPrEx>
          <w:shd w:val="clear" w:color="auto" w:fill="E7E6E6" w:themeFill="background2"/>
        </w:tblPrEx>
        <w:tc>
          <w:tcPr>
            <w:tcW w:w="9776" w:type="dxa"/>
            <w:gridSpan w:val="3"/>
            <w:shd w:val="clear" w:color="auto" w:fill="FFFFFF" w:themeFill="background1"/>
          </w:tcPr>
          <w:p w14:paraId="64E504CE" w14:textId="77777777" w:rsidR="009F2CCE" w:rsidRPr="00325A71" w:rsidRDefault="009F2CCE" w:rsidP="001D4153">
            <w:pPr>
              <w:ind w:left="-103"/>
              <w:rPr>
                <w:color w:val="000000" w:themeColor="text1"/>
                <w:szCs w:val="24"/>
              </w:rPr>
            </w:pPr>
            <w:r w:rsidRPr="00325A71">
              <w:rPr>
                <w:color w:val="000000" w:themeColor="text1"/>
                <w:szCs w:val="24"/>
              </w:rPr>
              <w:t xml:space="preserve"> Registered charity / CIO. </w:t>
            </w:r>
          </w:p>
          <w:p w14:paraId="40F635BE" w14:textId="77777777" w:rsidR="009F2CCE" w:rsidRPr="00F60609" w:rsidRDefault="009F2CCE" w:rsidP="001D4153">
            <w:pPr>
              <w:ind w:left="-103"/>
              <w:rPr>
                <w:rFonts w:cs="Arial"/>
                <w:i/>
                <w:iCs/>
                <w:szCs w:val="20"/>
              </w:rPr>
            </w:pPr>
            <w:r w:rsidRPr="00F60609">
              <w:rPr>
                <w:i/>
                <w:iCs/>
                <w:color w:val="000000" w:themeColor="text1"/>
                <w:szCs w:val="24"/>
              </w:rPr>
              <w:t xml:space="preserve"> Please supply charity registration number:</w:t>
            </w:r>
          </w:p>
        </w:tc>
        <w:sdt>
          <w:sdtPr>
            <w:rPr>
              <w:rFonts w:cs="Arial"/>
              <w:sz w:val="28"/>
            </w:rPr>
            <w:id w:val="-925105787"/>
            <w14:checkbox>
              <w14:checked w14:val="0"/>
              <w14:checkedState w14:val="2612" w14:font="MS Gothic"/>
              <w14:uncheckedState w14:val="2610" w14:font="MS Gothic"/>
            </w14:checkbox>
          </w:sdtPr>
          <w:sdtContent>
            <w:tc>
              <w:tcPr>
                <w:tcW w:w="704" w:type="dxa"/>
                <w:shd w:val="clear" w:color="auto" w:fill="FFFFFF" w:themeFill="background1"/>
              </w:tcPr>
              <w:p w14:paraId="40788ADF" w14:textId="4E66F4BC" w:rsidR="009F2CCE" w:rsidRPr="00325A71" w:rsidRDefault="00C55134" w:rsidP="001D4153">
                <w:pPr>
                  <w:ind w:left="-103"/>
                  <w:jc w:val="center"/>
                  <w:rPr>
                    <w:rFonts w:cs="Arial"/>
                    <w:szCs w:val="20"/>
                  </w:rPr>
                </w:pPr>
                <w:r>
                  <w:rPr>
                    <w:rFonts w:ascii="MS Gothic" w:eastAsia="MS Gothic" w:hAnsi="MS Gothic" w:cs="Arial" w:hint="eastAsia"/>
                    <w:sz w:val="28"/>
                  </w:rPr>
                  <w:t>☐</w:t>
                </w:r>
              </w:p>
            </w:tc>
          </w:sdtContent>
        </w:sdt>
      </w:tr>
      <w:tr w:rsidR="009F2CCE" w:rsidRPr="00325A71" w14:paraId="4D00DCCA" w14:textId="77777777" w:rsidTr="000320DA">
        <w:tblPrEx>
          <w:shd w:val="clear" w:color="auto" w:fill="E7E6E6" w:themeFill="background2"/>
        </w:tblPrEx>
        <w:tc>
          <w:tcPr>
            <w:tcW w:w="9776" w:type="dxa"/>
            <w:gridSpan w:val="3"/>
            <w:shd w:val="clear" w:color="auto" w:fill="FFFFFF" w:themeFill="background1"/>
          </w:tcPr>
          <w:p w14:paraId="6B8C2B83" w14:textId="77777777" w:rsidR="009F2CCE" w:rsidRPr="00325A71" w:rsidRDefault="009F2CCE" w:rsidP="001D4153">
            <w:pPr>
              <w:ind w:left="-103"/>
              <w:rPr>
                <w:rFonts w:cs="Arial"/>
                <w:szCs w:val="20"/>
              </w:rPr>
            </w:pPr>
            <w:r w:rsidRPr="00325A71">
              <w:rPr>
                <w:rFonts w:cs="Arial"/>
                <w:szCs w:val="20"/>
              </w:rPr>
              <w:t xml:space="preserve"> Voluntary or community group</w:t>
            </w:r>
          </w:p>
        </w:tc>
        <w:sdt>
          <w:sdtPr>
            <w:rPr>
              <w:rFonts w:cs="Arial"/>
              <w:sz w:val="28"/>
            </w:rPr>
            <w:id w:val="1446813682"/>
            <w14:checkbox>
              <w14:checked w14:val="0"/>
              <w14:checkedState w14:val="2612" w14:font="MS Gothic"/>
              <w14:uncheckedState w14:val="2610" w14:font="MS Gothic"/>
            </w14:checkbox>
          </w:sdtPr>
          <w:sdtContent>
            <w:tc>
              <w:tcPr>
                <w:tcW w:w="704" w:type="dxa"/>
                <w:shd w:val="clear" w:color="auto" w:fill="FFFFFF" w:themeFill="background1"/>
              </w:tcPr>
              <w:p w14:paraId="7B6E2EA8" w14:textId="090E560E" w:rsidR="009F2CCE" w:rsidRPr="00325A71" w:rsidRDefault="00C55134" w:rsidP="001D4153">
                <w:pPr>
                  <w:ind w:left="-103"/>
                  <w:jc w:val="center"/>
                  <w:rPr>
                    <w:rFonts w:cs="Arial"/>
                    <w:sz w:val="28"/>
                  </w:rPr>
                </w:pPr>
                <w:r>
                  <w:rPr>
                    <w:rFonts w:ascii="MS Gothic" w:eastAsia="MS Gothic" w:hAnsi="MS Gothic" w:cs="Arial" w:hint="eastAsia"/>
                    <w:sz w:val="28"/>
                  </w:rPr>
                  <w:t>☐</w:t>
                </w:r>
              </w:p>
            </w:tc>
          </w:sdtContent>
        </w:sdt>
      </w:tr>
      <w:tr w:rsidR="009F2CCE" w:rsidRPr="00325A71" w14:paraId="483EED27" w14:textId="77777777" w:rsidTr="000320DA">
        <w:tblPrEx>
          <w:shd w:val="clear" w:color="auto" w:fill="E7E6E6" w:themeFill="background2"/>
        </w:tblPrEx>
        <w:tc>
          <w:tcPr>
            <w:tcW w:w="9776" w:type="dxa"/>
            <w:gridSpan w:val="3"/>
            <w:shd w:val="clear" w:color="auto" w:fill="FFFFFF" w:themeFill="background1"/>
          </w:tcPr>
          <w:p w14:paraId="352311AB" w14:textId="77777777" w:rsidR="009F2CCE" w:rsidRPr="00325A71" w:rsidRDefault="009F2CCE" w:rsidP="001D4153">
            <w:pPr>
              <w:ind w:left="-103"/>
              <w:rPr>
                <w:rFonts w:cs="Arial"/>
                <w:szCs w:val="20"/>
              </w:rPr>
            </w:pPr>
            <w:r w:rsidRPr="00325A71">
              <w:rPr>
                <w:rFonts w:cs="Arial"/>
                <w:szCs w:val="20"/>
              </w:rPr>
              <w:t xml:space="preserve"> Community Interest Company (CIC).</w:t>
            </w:r>
          </w:p>
          <w:p w14:paraId="1D699042" w14:textId="77777777" w:rsidR="009F2CCE" w:rsidRPr="00F60609" w:rsidRDefault="009F2CCE" w:rsidP="001D4153">
            <w:pPr>
              <w:ind w:left="-103"/>
              <w:rPr>
                <w:rFonts w:cs="Arial"/>
                <w:i/>
                <w:iCs/>
                <w:szCs w:val="20"/>
              </w:rPr>
            </w:pPr>
            <w:r w:rsidRPr="00325A71">
              <w:rPr>
                <w:rFonts w:cs="Arial"/>
                <w:szCs w:val="20"/>
              </w:rPr>
              <w:t xml:space="preserve"> </w:t>
            </w:r>
            <w:r w:rsidRPr="00F60609">
              <w:rPr>
                <w:rFonts w:cs="Arial"/>
                <w:i/>
                <w:iCs/>
                <w:szCs w:val="20"/>
              </w:rPr>
              <w:t xml:space="preserve">Please supply your company number: </w:t>
            </w:r>
          </w:p>
        </w:tc>
        <w:sdt>
          <w:sdtPr>
            <w:rPr>
              <w:rFonts w:cs="Arial"/>
              <w:sz w:val="28"/>
            </w:rPr>
            <w:id w:val="-31738379"/>
            <w14:checkbox>
              <w14:checked w14:val="0"/>
              <w14:checkedState w14:val="2612" w14:font="MS Gothic"/>
              <w14:uncheckedState w14:val="2610" w14:font="MS Gothic"/>
            </w14:checkbox>
          </w:sdtPr>
          <w:sdtContent>
            <w:tc>
              <w:tcPr>
                <w:tcW w:w="704" w:type="dxa"/>
                <w:shd w:val="clear" w:color="auto" w:fill="FFFFFF" w:themeFill="background1"/>
              </w:tcPr>
              <w:p w14:paraId="75D00439" w14:textId="77777777" w:rsidR="009F2CCE" w:rsidRPr="00325A71" w:rsidRDefault="009F2CCE" w:rsidP="001D4153">
                <w:pPr>
                  <w:ind w:left="-103"/>
                  <w:jc w:val="center"/>
                  <w:rPr>
                    <w:rFonts w:cs="Arial"/>
                    <w:sz w:val="28"/>
                  </w:rPr>
                </w:pPr>
                <w:r w:rsidRPr="00325A71">
                  <w:rPr>
                    <w:rFonts w:ascii="MS Gothic" w:eastAsia="MS Gothic" w:hAnsi="MS Gothic" w:cs="Arial" w:hint="eastAsia"/>
                    <w:sz w:val="28"/>
                  </w:rPr>
                  <w:t>☐</w:t>
                </w:r>
              </w:p>
            </w:tc>
          </w:sdtContent>
        </w:sdt>
      </w:tr>
      <w:tr w:rsidR="009F2CCE" w:rsidRPr="00325A71" w14:paraId="4B7FD1E0" w14:textId="77777777" w:rsidTr="000320DA">
        <w:tblPrEx>
          <w:shd w:val="clear" w:color="auto" w:fill="E7E6E6" w:themeFill="background2"/>
        </w:tblPrEx>
        <w:tc>
          <w:tcPr>
            <w:tcW w:w="9776" w:type="dxa"/>
            <w:gridSpan w:val="3"/>
            <w:shd w:val="clear" w:color="auto" w:fill="FFFFFF" w:themeFill="background1"/>
          </w:tcPr>
          <w:p w14:paraId="311CC11E" w14:textId="77777777" w:rsidR="009F2CCE" w:rsidRPr="00325A71" w:rsidRDefault="009F2CCE" w:rsidP="001D4153">
            <w:pPr>
              <w:ind w:left="-103"/>
              <w:rPr>
                <w:rFonts w:cs="Arial"/>
                <w:szCs w:val="20"/>
              </w:rPr>
            </w:pPr>
            <w:r w:rsidRPr="00325A71">
              <w:rPr>
                <w:rFonts w:cs="Arial"/>
                <w:szCs w:val="20"/>
              </w:rPr>
              <w:lastRenderedPageBreak/>
              <w:t xml:space="preserve"> Town or parish council</w:t>
            </w:r>
          </w:p>
        </w:tc>
        <w:sdt>
          <w:sdtPr>
            <w:rPr>
              <w:rFonts w:cs="Arial"/>
              <w:sz w:val="28"/>
            </w:rPr>
            <w:id w:val="1304809794"/>
            <w14:checkbox>
              <w14:checked w14:val="0"/>
              <w14:checkedState w14:val="2612" w14:font="MS Gothic"/>
              <w14:uncheckedState w14:val="2610" w14:font="MS Gothic"/>
            </w14:checkbox>
          </w:sdtPr>
          <w:sdtContent>
            <w:tc>
              <w:tcPr>
                <w:tcW w:w="704" w:type="dxa"/>
                <w:shd w:val="clear" w:color="auto" w:fill="FFFFFF" w:themeFill="background1"/>
              </w:tcPr>
              <w:p w14:paraId="37296E78" w14:textId="77777777" w:rsidR="009F2CCE" w:rsidRPr="00325A71" w:rsidRDefault="009F2CCE" w:rsidP="001D4153">
                <w:pPr>
                  <w:ind w:left="-103"/>
                  <w:jc w:val="center"/>
                  <w:rPr>
                    <w:rFonts w:cs="Arial"/>
                    <w:sz w:val="28"/>
                  </w:rPr>
                </w:pPr>
                <w:r w:rsidRPr="00325A71">
                  <w:rPr>
                    <w:rFonts w:ascii="MS Gothic" w:eastAsia="MS Gothic" w:hAnsi="MS Gothic" w:cs="Arial" w:hint="eastAsia"/>
                    <w:sz w:val="28"/>
                  </w:rPr>
                  <w:t>☐</w:t>
                </w:r>
              </w:p>
            </w:tc>
          </w:sdtContent>
        </w:sdt>
      </w:tr>
      <w:tr w:rsidR="009F2CCE" w:rsidRPr="00325A71" w14:paraId="22BADE36" w14:textId="77777777" w:rsidTr="000320DA">
        <w:tblPrEx>
          <w:shd w:val="clear" w:color="auto" w:fill="E7E6E6" w:themeFill="background2"/>
        </w:tblPrEx>
        <w:tc>
          <w:tcPr>
            <w:tcW w:w="9776" w:type="dxa"/>
            <w:gridSpan w:val="3"/>
            <w:shd w:val="clear" w:color="auto" w:fill="FFFFFF" w:themeFill="background1"/>
          </w:tcPr>
          <w:p w14:paraId="01A367E1" w14:textId="40DB070C" w:rsidR="009F2CCE" w:rsidRPr="00325A71" w:rsidRDefault="009F2CCE" w:rsidP="001D4153">
            <w:pPr>
              <w:ind w:left="-103"/>
              <w:rPr>
                <w:rFonts w:cs="Arial"/>
                <w:szCs w:val="20"/>
              </w:rPr>
            </w:pPr>
            <w:r w:rsidRPr="00325A71">
              <w:rPr>
                <w:rFonts w:cs="Arial"/>
                <w:szCs w:val="20"/>
              </w:rPr>
              <w:t xml:space="preserve"> School</w:t>
            </w:r>
            <w:r w:rsidR="00A94DD4">
              <w:rPr>
                <w:rFonts w:cs="Arial"/>
                <w:szCs w:val="20"/>
              </w:rPr>
              <w:t>, c</w:t>
            </w:r>
            <w:r w:rsidR="00A94DD4" w:rsidRPr="00A94DD4">
              <w:rPr>
                <w:rFonts w:cs="Arial"/>
                <w:szCs w:val="20"/>
              </w:rPr>
              <w:t>ollege, university or other further or higher education institution</w:t>
            </w:r>
          </w:p>
        </w:tc>
        <w:sdt>
          <w:sdtPr>
            <w:rPr>
              <w:rFonts w:cs="Arial"/>
              <w:sz w:val="28"/>
            </w:rPr>
            <w:id w:val="-966591138"/>
            <w14:checkbox>
              <w14:checked w14:val="0"/>
              <w14:checkedState w14:val="2612" w14:font="MS Gothic"/>
              <w14:uncheckedState w14:val="2610" w14:font="MS Gothic"/>
            </w14:checkbox>
          </w:sdtPr>
          <w:sdtContent>
            <w:tc>
              <w:tcPr>
                <w:tcW w:w="704" w:type="dxa"/>
                <w:shd w:val="clear" w:color="auto" w:fill="FFFFFF" w:themeFill="background1"/>
              </w:tcPr>
              <w:p w14:paraId="74D4CC9F" w14:textId="77777777" w:rsidR="009F2CCE" w:rsidRPr="00325A71" w:rsidRDefault="009F2CCE" w:rsidP="001D4153">
                <w:pPr>
                  <w:ind w:left="-103"/>
                  <w:jc w:val="center"/>
                  <w:rPr>
                    <w:rFonts w:cs="Arial"/>
                    <w:sz w:val="28"/>
                  </w:rPr>
                </w:pPr>
                <w:r w:rsidRPr="00325A71">
                  <w:rPr>
                    <w:rFonts w:ascii="MS Gothic" w:eastAsia="MS Gothic" w:hAnsi="MS Gothic" w:cs="Arial" w:hint="eastAsia"/>
                    <w:sz w:val="28"/>
                  </w:rPr>
                  <w:t>☐</w:t>
                </w:r>
              </w:p>
            </w:tc>
          </w:sdtContent>
        </w:sdt>
      </w:tr>
      <w:tr w:rsidR="009F2CCE" w:rsidRPr="00325A71" w14:paraId="349756AF" w14:textId="77777777" w:rsidTr="000320DA">
        <w:tblPrEx>
          <w:shd w:val="clear" w:color="auto" w:fill="E7E6E6" w:themeFill="background2"/>
        </w:tblPrEx>
        <w:tc>
          <w:tcPr>
            <w:tcW w:w="9776" w:type="dxa"/>
            <w:gridSpan w:val="3"/>
            <w:shd w:val="clear" w:color="auto" w:fill="FFFFFF" w:themeFill="background1"/>
          </w:tcPr>
          <w:p w14:paraId="75EB7297" w14:textId="77777777" w:rsidR="009F2CCE" w:rsidRPr="00325A71" w:rsidRDefault="009F2CCE" w:rsidP="001D4153">
            <w:pPr>
              <w:ind w:left="-103"/>
              <w:rPr>
                <w:rFonts w:cs="Arial"/>
                <w:szCs w:val="20"/>
              </w:rPr>
            </w:pPr>
            <w:r w:rsidRPr="00325A71">
              <w:rPr>
                <w:rFonts w:cs="Arial"/>
                <w:szCs w:val="20"/>
              </w:rPr>
              <w:t xml:space="preserve"> NHS or other public sector body</w:t>
            </w:r>
          </w:p>
        </w:tc>
        <w:sdt>
          <w:sdtPr>
            <w:rPr>
              <w:rFonts w:cs="Arial"/>
              <w:sz w:val="28"/>
            </w:rPr>
            <w:id w:val="1616404126"/>
            <w14:checkbox>
              <w14:checked w14:val="0"/>
              <w14:checkedState w14:val="2612" w14:font="MS Gothic"/>
              <w14:uncheckedState w14:val="2610" w14:font="MS Gothic"/>
            </w14:checkbox>
          </w:sdtPr>
          <w:sdtContent>
            <w:tc>
              <w:tcPr>
                <w:tcW w:w="704" w:type="dxa"/>
                <w:shd w:val="clear" w:color="auto" w:fill="FFFFFF" w:themeFill="background1"/>
              </w:tcPr>
              <w:p w14:paraId="6497F4CD" w14:textId="77777777" w:rsidR="009F2CCE" w:rsidRPr="00325A71" w:rsidRDefault="009F2CCE" w:rsidP="001D4153">
                <w:pPr>
                  <w:ind w:left="-103"/>
                  <w:jc w:val="center"/>
                  <w:rPr>
                    <w:rFonts w:cs="Arial"/>
                    <w:sz w:val="28"/>
                  </w:rPr>
                </w:pPr>
                <w:r w:rsidRPr="00325A71">
                  <w:rPr>
                    <w:rFonts w:ascii="MS Gothic" w:eastAsia="MS Gothic" w:hAnsi="MS Gothic" w:cs="Arial" w:hint="eastAsia"/>
                    <w:sz w:val="28"/>
                  </w:rPr>
                  <w:t>☐</w:t>
                </w:r>
              </w:p>
            </w:tc>
          </w:sdtContent>
        </w:sdt>
      </w:tr>
      <w:tr w:rsidR="00605197" w:rsidRPr="00325A71" w14:paraId="144722C3" w14:textId="77777777" w:rsidTr="000320DA">
        <w:tblPrEx>
          <w:shd w:val="clear" w:color="auto" w:fill="E7E6E6" w:themeFill="background2"/>
        </w:tblPrEx>
        <w:tc>
          <w:tcPr>
            <w:tcW w:w="10480" w:type="dxa"/>
            <w:gridSpan w:val="4"/>
            <w:shd w:val="clear" w:color="auto" w:fill="FFFFFF" w:themeFill="background1"/>
          </w:tcPr>
          <w:p w14:paraId="7029F273" w14:textId="07DD08CF" w:rsidR="00605197" w:rsidRPr="00607811" w:rsidRDefault="00605197" w:rsidP="00607811">
            <w:pPr>
              <w:pStyle w:val="Heading3"/>
              <w:rPr>
                <w:b/>
                <w:bCs/>
                <w:sz w:val="24"/>
              </w:rPr>
            </w:pPr>
            <w:r w:rsidRPr="00607811">
              <w:rPr>
                <w:b/>
                <w:bCs/>
                <w:sz w:val="24"/>
              </w:rPr>
              <w:t>Business</w:t>
            </w:r>
          </w:p>
        </w:tc>
      </w:tr>
      <w:tr w:rsidR="009F2CCE" w:rsidRPr="00325A71" w14:paraId="554C98C8" w14:textId="77777777" w:rsidTr="000320DA">
        <w:tblPrEx>
          <w:shd w:val="clear" w:color="auto" w:fill="E7E6E6" w:themeFill="background2"/>
        </w:tblPrEx>
        <w:tc>
          <w:tcPr>
            <w:tcW w:w="9776" w:type="dxa"/>
            <w:gridSpan w:val="3"/>
            <w:shd w:val="clear" w:color="auto" w:fill="FFFFFF" w:themeFill="background1"/>
          </w:tcPr>
          <w:p w14:paraId="080D456C" w14:textId="77777777" w:rsidR="009F2CCE" w:rsidRPr="00325A71" w:rsidRDefault="009F2CCE" w:rsidP="001D4153">
            <w:pPr>
              <w:rPr>
                <w:rFonts w:cs="Arial"/>
                <w:color w:val="000000" w:themeColor="text1"/>
                <w:szCs w:val="20"/>
              </w:rPr>
            </w:pPr>
            <w:r w:rsidRPr="00325A71">
              <w:rPr>
                <w:rFonts w:cs="Arial"/>
                <w:color w:val="000000" w:themeColor="text1"/>
                <w:szCs w:val="20"/>
              </w:rPr>
              <w:t>Sole trader</w:t>
            </w:r>
          </w:p>
        </w:tc>
        <w:sdt>
          <w:sdtPr>
            <w:rPr>
              <w:rFonts w:cs="Arial"/>
              <w:sz w:val="28"/>
            </w:rPr>
            <w:id w:val="1724707486"/>
            <w14:checkbox>
              <w14:checked w14:val="0"/>
              <w14:checkedState w14:val="2612" w14:font="MS Gothic"/>
              <w14:uncheckedState w14:val="2610" w14:font="MS Gothic"/>
            </w14:checkbox>
          </w:sdtPr>
          <w:sdtContent>
            <w:tc>
              <w:tcPr>
                <w:tcW w:w="704" w:type="dxa"/>
                <w:shd w:val="clear" w:color="auto" w:fill="FFFFFF" w:themeFill="background1"/>
              </w:tcPr>
              <w:p w14:paraId="002CE4A7" w14:textId="77777777" w:rsidR="009F2CCE" w:rsidRPr="00325A71" w:rsidRDefault="009F2CCE" w:rsidP="001D4153">
                <w:pPr>
                  <w:ind w:left="-103"/>
                  <w:jc w:val="center"/>
                  <w:rPr>
                    <w:rFonts w:cs="Arial"/>
                    <w:szCs w:val="20"/>
                  </w:rPr>
                </w:pPr>
                <w:r w:rsidRPr="00325A71">
                  <w:rPr>
                    <w:rFonts w:ascii="MS Gothic" w:eastAsia="MS Gothic" w:hAnsi="MS Gothic" w:cs="Arial" w:hint="eastAsia"/>
                    <w:sz w:val="28"/>
                  </w:rPr>
                  <w:t>☐</w:t>
                </w:r>
              </w:p>
            </w:tc>
          </w:sdtContent>
        </w:sdt>
      </w:tr>
      <w:tr w:rsidR="009F2CCE" w:rsidRPr="00325A71" w14:paraId="0AB44E5D" w14:textId="77777777" w:rsidTr="000320DA">
        <w:tblPrEx>
          <w:shd w:val="clear" w:color="auto" w:fill="E7E6E6" w:themeFill="background2"/>
        </w:tblPrEx>
        <w:tc>
          <w:tcPr>
            <w:tcW w:w="9776" w:type="dxa"/>
            <w:gridSpan w:val="3"/>
            <w:shd w:val="clear" w:color="auto" w:fill="FFFFFF" w:themeFill="background1"/>
          </w:tcPr>
          <w:p w14:paraId="768E20BF" w14:textId="77777777" w:rsidR="009F2CCE" w:rsidRPr="00325A71" w:rsidRDefault="009F2CCE" w:rsidP="001D4153">
            <w:pPr>
              <w:rPr>
                <w:color w:val="000000" w:themeColor="text1"/>
                <w:szCs w:val="20"/>
              </w:rPr>
            </w:pPr>
            <w:r w:rsidRPr="00325A71">
              <w:rPr>
                <w:rFonts w:cs="Arial"/>
                <w:color w:val="000000" w:themeColor="text1"/>
                <w:szCs w:val="20"/>
              </w:rPr>
              <w:t>Partnership</w:t>
            </w:r>
          </w:p>
        </w:tc>
        <w:sdt>
          <w:sdtPr>
            <w:rPr>
              <w:rFonts w:cs="Arial"/>
              <w:sz w:val="28"/>
            </w:rPr>
            <w:id w:val="-418944477"/>
            <w14:checkbox>
              <w14:checked w14:val="0"/>
              <w14:checkedState w14:val="2612" w14:font="MS Gothic"/>
              <w14:uncheckedState w14:val="2610" w14:font="MS Gothic"/>
            </w14:checkbox>
          </w:sdtPr>
          <w:sdtContent>
            <w:tc>
              <w:tcPr>
                <w:tcW w:w="704" w:type="dxa"/>
                <w:shd w:val="clear" w:color="auto" w:fill="FFFFFF" w:themeFill="background1"/>
              </w:tcPr>
              <w:p w14:paraId="458B43C9" w14:textId="77777777" w:rsidR="009F2CCE" w:rsidRPr="00325A71" w:rsidRDefault="009F2CCE" w:rsidP="001D4153">
                <w:pPr>
                  <w:ind w:left="-103"/>
                  <w:jc w:val="center"/>
                </w:pPr>
                <w:r w:rsidRPr="00325A71">
                  <w:rPr>
                    <w:rFonts w:ascii="MS Gothic" w:eastAsia="MS Gothic" w:hAnsi="MS Gothic" w:cs="Arial" w:hint="eastAsia"/>
                    <w:sz w:val="28"/>
                  </w:rPr>
                  <w:t>☐</w:t>
                </w:r>
              </w:p>
            </w:tc>
          </w:sdtContent>
        </w:sdt>
      </w:tr>
      <w:tr w:rsidR="009F2CCE" w:rsidRPr="00325A71" w14:paraId="6E9A31ED" w14:textId="77777777" w:rsidTr="000320DA">
        <w:tblPrEx>
          <w:shd w:val="clear" w:color="auto" w:fill="E7E6E6" w:themeFill="background2"/>
        </w:tblPrEx>
        <w:tc>
          <w:tcPr>
            <w:tcW w:w="9776" w:type="dxa"/>
            <w:gridSpan w:val="3"/>
            <w:shd w:val="clear" w:color="auto" w:fill="FFFFFF" w:themeFill="background1"/>
          </w:tcPr>
          <w:p w14:paraId="422EFF2E" w14:textId="77777777" w:rsidR="009F2CCE" w:rsidRPr="00325A71" w:rsidRDefault="009F2CCE" w:rsidP="001D4153">
            <w:pPr>
              <w:rPr>
                <w:rFonts w:cs="Arial"/>
                <w:color w:val="000000" w:themeColor="text1"/>
                <w:szCs w:val="20"/>
              </w:rPr>
            </w:pPr>
            <w:r w:rsidRPr="00325A71">
              <w:rPr>
                <w:rFonts w:cs="Arial"/>
                <w:color w:val="000000" w:themeColor="text1"/>
                <w:szCs w:val="20"/>
              </w:rPr>
              <w:t>Limited company (Ltd)</w:t>
            </w:r>
          </w:p>
          <w:p w14:paraId="200066CC" w14:textId="77777777" w:rsidR="009F2CCE" w:rsidRPr="00F60609" w:rsidRDefault="009F2CCE" w:rsidP="001D4153">
            <w:pPr>
              <w:rPr>
                <w:i/>
                <w:iCs/>
                <w:color w:val="000000" w:themeColor="text1"/>
                <w:szCs w:val="20"/>
              </w:rPr>
            </w:pPr>
            <w:r w:rsidRPr="00F60609">
              <w:rPr>
                <w:rFonts w:cs="Arial"/>
                <w:i/>
                <w:iCs/>
                <w:szCs w:val="20"/>
              </w:rPr>
              <w:t>Please supply your company number:</w:t>
            </w:r>
          </w:p>
        </w:tc>
        <w:sdt>
          <w:sdtPr>
            <w:rPr>
              <w:rFonts w:cs="Arial"/>
              <w:sz w:val="28"/>
            </w:rPr>
            <w:id w:val="-651989673"/>
            <w14:checkbox>
              <w14:checked w14:val="0"/>
              <w14:checkedState w14:val="2612" w14:font="MS Gothic"/>
              <w14:uncheckedState w14:val="2610" w14:font="MS Gothic"/>
            </w14:checkbox>
          </w:sdtPr>
          <w:sdtContent>
            <w:tc>
              <w:tcPr>
                <w:tcW w:w="704" w:type="dxa"/>
                <w:shd w:val="clear" w:color="auto" w:fill="FFFFFF" w:themeFill="background1"/>
              </w:tcPr>
              <w:p w14:paraId="4A7466D7" w14:textId="77777777" w:rsidR="009F2CCE" w:rsidRPr="00325A71" w:rsidRDefault="009F2CCE" w:rsidP="001D4153">
                <w:pPr>
                  <w:ind w:left="-103"/>
                  <w:jc w:val="center"/>
                </w:pPr>
                <w:r w:rsidRPr="00325A71">
                  <w:rPr>
                    <w:rFonts w:ascii="MS Gothic" w:eastAsia="MS Gothic" w:hAnsi="MS Gothic" w:cs="Arial" w:hint="eastAsia"/>
                    <w:sz w:val="28"/>
                  </w:rPr>
                  <w:t>☐</w:t>
                </w:r>
              </w:p>
            </w:tc>
          </w:sdtContent>
        </w:sdt>
      </w:tr>
      <w:tr w:rsidR="009F2CCE" w:rsidRPr="00325A71" w14:paraId="29997D9C" w14:textId="77777777" w:rsidTr="000320DA">
        <w:tblPrEx>
          <w:shd w:val="clear" w:color="auto" w:fill="E7E6E6" w:themeFill="background2"/>
        </w:tblPrEx>
        <w:tc>
          <w:tcPr>
            <w:tcW w:w="9776" w:type="dxa"/>
            <w:gridSpan w:val="3"/>
            <w:shd w:val="clear" w:color="auto" w:fill="FFFFFF" w:themeFill="background1"/>
          </w:tcPr>
          <w:p w14:paraId="2C7A398D" w14:textId="77777777" w:rsidR="009F2CCE" w:rsidRPr="00325A71" w:rsidRDefault="009F2CCE" w:rsidP="001D4153">
            <w:pPr>
              <w:rPr>
                <w:rFonts w:cs="Arial"/>
                <w:color w:val="000000" w:themeColor="text1"/>
                <w:szCs w:val="20"/>
              </w:rPr>
            </w:pPr>
            <w:r w:rsidRPr="00325A71">
              <w:rPr>
                <w:rFonts w:cs="Arial"/>
                <w:color w:val="000000" w:themeColor="text1"/>
                <w:szCs w:val="20"/>
              </w:rPr>
              <w:t>Limited Liability Partnership (LLP)</w:t>
            </w:r>
          </w:p>
          <w:p w14:paraId="67FE91CA" w14:textId="77777777" w:rsidR="009F2CCE" w:rsidRPr="00F60609" w:rsidRDefault="009F2CCE" w:rsidP="001D4153">
            <w:pPr>
              <w:rPr>
                <w:i/>
                <w:iCs/>
                <w:color w:val="000000" w:themeColor="text1"/>
                <w:szCs w:val="20"/>
              </w:rPr>
            </w:pPr>
            <w:r w:rsidRPr="00F60609">
              <w:rPr>
                <w:rFonts w:cs="Arial"/>
                <w:i/>
                <w:iCs/>
                <w:szCs w:val="20"/>
              </w:rPr>
              <w:t>Please supply your company number:</w:t>
            </w:r>
          </w:p>
        </w:tc>
        <w:sdt>
          <w:sdtPr>
            <w:rPr>
              <w:rFonts w:cs="Arial"/>
              <w:sz w:val="28"/>
            </w:rPr>
            <w:id w:val="93829429"/>
            <w14:checkbox>
              <w14:checked w14:val="0"/>
              <w14:checkedState w14:val="2612" w14:font="MS Gothic"/>
              <w14:uncheckedState w14:val="2610" w14:font="MS Gothic"/>
            </w14:checkbox>
          </w:sdtPr>
          <w:sdtContent>
            <w:tc>
              <w:tcPr>
                <w:tcW w:w="704" w:type="dxa"/>
                <w:shd w:val="clear" w:color="auto" w:fill="FFFFFF" w:themeFill="background1"/>
              </w:tcPr>
              <w:p w14:paraId="2C2BDBBC" w14:textId="23D6E795" w:rsidR="009F2CCE" w:rsidRPr="00325A71" w:rsidRDefault="00D25911" w:rsidP="001D4153">
                <w:pPr>
                  <w:ind w:left="-103"/>
                  <w:jc w:val="center"/>
                </w:pPr>
                <w:r>
                  <w:rPr>
                    <w:rFonts w:ascii="MS Gothic" w:eastAsia="MS Gothic" w:hAnsi="MS Gothic" w:cs="Arial" w:hint="eastAsia"/>
                    <w:sz w:val="28"/>
                  </w:rPr>
                  <w:t>☐</w:t>
                </w:r>
              </w:p>
            </w:tc>
          </w:sdtContent>
        </w:sdt>
      </w:tr>
      <w:tr w:rsidR="000320DA" w:rsidRPr="00325A71" w14:paraId="60F680E9" w14:textId="1657861D" w:rsidTr="000320DA">
        <w:tblPrEx>
          <w:shd w:val="clear" w:color="auto" w:fill="E7E6E6" w:themeFill="background2"/>
        </w:tblPrEx>
        <w:tc>
          <w:tcPr>
            <w:tcW w:w="9776" w:type="dxa"/>
            <w:gridSpan w:val="3"/>
            <w:shd w:val="clear" w:color="auto" w:fill="FFFFFF" w:themeFill="background1"/>
          </w:tcPr>
          <w:p w14:paraId="2C4C862B" w14:textId="77777777" w:rsidR="000320DA" w:rsidRDefault="000320DA" w:rsidP="00EE4414">
            <w:pPr>
              <w:tabs>
                <w:tab w:val="left" w:pos="6161"/>
                <w:tab w:val="left" w:pos="7329"/>
                <w:tab w:val="left" w:pos="8536"/>
              </w:tabs>
              <w:rPr>
                <w:color w:val="auto"/>
              </w:rPr>
            </w:pPr>
            <w:r w:rsidRPr="006A7618">
              <w:rPr>
                <w:b/>
                <w:bCs/>
                <w:color w:val="auto"/>
              </w:rPr>
              <w:t>For businesses:</w:t>
            </w:r>
            <w:r>
              <w:rPr>
                <w:color w:val="auto"/>
              </w:rPr>
              <w:t xml:space="preserve"> </w:t>
            </w:r>
            <w:r w:rsidRPr="0071181B">
              <w:rPr>
                <w:color w:val="auto"/>
              </w:rPr>
              <w:t xml:space="preserve">Has your organisation been actively trading for at least 12 months prior to this application? </w:t>
            </w:r>
          </w:p>
          <w:p w14:paraId="3B7C1A7D" w14:textId="0CD74583" w:rsidR="000320DA" w:rsidRPr="00D920C6" w:rsidRDefault="002E2B93" w:rsidP="00AC3F25">
            <w:pPr>
              <w:tabs>
                <w:tab w:val="left" w:pos="6161"/>
                <w:tab w:val="left" w:pos="7329"/>
                <w:tab w:val="left" w:pos="8536"/>
              </w:tabs>
              <w:rPr>
                <w:color w:val="auto"/>
                <w:highlight w:val="yellow"/>
              </w:rPr>
            </w:pPr>
            <w:r w:rsidRPr="002E2B93">
              <w:rPr>
                <w:color w:val="auto"/>
                <w:sz w:val="22"/>
                <w:szCs w:val="20"/>
              </w:rPr>
              <w:t>Limited companies and LLPs: we will check this using your company number.</w:t>
            </w:r>
            <w:r w:rsidRPr="002E2B93">
              <w:rPr>
                <w:color w:val="auto"/>
                <w:sz w:val="22"/>
                <w:szCs w:val="20"/>
              </w:rPr>
              <w:br/>
              <w:t>Sole traders and partnerships: if your application is successful, we will ask for evidence of trading (e.g. business bank statements, VAT returns or a tax return) before the grant agreement is issued.</w:t>
            </w:r>
          </w:p>
        </w:tc>
        <w:tc>
          <w:tcPr>
            <w:tcW w:w="704" w:type="dxa"/>
            <w:shd w:val="clear" w:color="auto" w:fill="FFFFFF" w:themeFill="background1"/>
          </w:tcPr>
          <w:p w14:paraId="23111244" w14:textId="2FDF2A57" w:rsidR="000320DA" w:rsidRPr="006A7618" w:rsidRDefault="000320DA" w:rsidP="0071181B">
            <w:pPr>
              <w:ind w:left="-103"/>
              <w:jc w:val="center"/>
              <w:rPr>
                <w:rFonts w:cs="Arial"/>
                <w:szCs w:val="24"/>
              </w:rPr>
            </w:pPr>
            <w:r w:rsidRPr="006A7618">
              <w:rPr>
                <w:rFonts w:cs="Arial"/>
                <w:szCs w:val="24"/>
              </w:rPr>
              <w:t>Y/N</w:t>
            </w:r>
          </w:p>
        </w:tc>
      </w:tr>
      <w:tr w:rsidR="000320DA" w:rsidRPr="00325A71" w14:paraId="74FF0733" w14:textId="77777777" w:rsidTr="000320DA">
        <w:tblPrEx>
          <w:shd w:val="clear" w:color="auto" w:fill="E7E6E6" w:themeFill="background2"/>
        </w:tblPrEx>
        <w:tc>
          <w:tcPr>
            <w:tcW w:w="9776" w:type="dxa"/>
            <w:gridSpan w:val="3"/>
            <w:shd w:val="clear" w:color="auto" w:fill="FFFFFF" w:themeFill="background1"/>
          </w:tcPr>
          <w:p w14:paraId="1F681FE7" w14:textId="0F76B0A4" w:rsidR="000320DA" w:rsidRPr="000E2D8C" w:rsidRDefault="00371855" w:rsidP="0071181B">
            <w:pPr>
              <w:tabs>
                <w:tab w:val="left" w:pos="6161"/>
                <w:tab w:val="left" w:pos="7329"/>
                <w:tab w:val="left" w:pos="8536"/>
              </w:tabs>
              <w:rPr>
                <w:color w:val="auto"/>
              </w:rPr>
            </w:pPr>
            <w:r w:rsidRPr="00371855">
              <w:rPr>
                <w:b/>
                <w:bCs/>
                <w:color w:val="auto"/>
              </w:rPr>
              <w:t>For charities, CICs, community and voluntary organisations, and town and parish councils:</w:t>
            </w:r>
            <w:r w:rsidR="000320DA" w:rsidRPr="000E2D8C">
              <w:rPr>
                <w:color w:val="auto"/>
              </w:rPr>
              <w:t xml:space="preserve"> Have you registered your organisation with South Gloucestershire Council's community grants system? </w:t>
            </w:r>
          </w:p>
          <w:p w14:paraId="3CFCE6F1" w14:textId="6DEA2CB3" w:rsidR="000320DA" w:rsidRPr="2B820BE6" w:rsidRDefault="00F66531" w:rsidP="00F66531">
            <w:pPr>
              <w:rPr>
                <w:color w:val="auto"/>
              </w:rPr>
            </w:pPr>
            <w:r w:rsidRPr="00F66531">
              <w:rPr>
                <w:sz w:val="22"/>
                <w:szCs w:val="20"/>
              </w:rPr>
              <w:t xml:space="preserve">Voluntary, community and social enterprise organisations, charities and town and parish councils must be registered on the South Gloucestershire Council community grants portal before </w:t>
            </w:r>
            <w:proofErr w:type="gramStart"/>
            <w:r w:rsidRPr="00F66531">
              <w:rPr>
                <w:sz w:val="22"/>
                <w:szCs w:val="20"/>
              </w:rPr>
              <w:t>submitting an application</w:t>
            </w:r>
            <w:proofErr w:type="gramEnd"/>
            <w:r w:rsidRPr="00F66531">
              <w:rPr>
                <w:sz w:val="22"/>
                <w:szCs w:val="20"/>
              </w:rPr>
              <w:t xml:space="preserve"> for a grant. Improvements are currently being made to the grants portal so if you are not already registered, please contact </w:t>
            </w:r>
            <w:hyperlink r:id="rId13" w:history="1">
              <w:r w:rsidRPr="00F66531">
                <w:rPr>
                  <w:rStyle w:val="Hyperlink"/>
                  <w:sz w:val="22"/>
                  <w:szCs w:val="20"/>
                </w:rPr>
                <w:t>travel.planning@southglos.gov.uk</w:t>
              </w:r>
            </w:hyperlink>
            <w:r w:rsidRPr="00F66531">
              <w:rPr>
                <w:sz w:val="22"/>
                <w:szCs w:val="20"/>
              </w:rPr>
              <w:t xml:space="preserve"> for further information.</w:t>
            </w:r>
          </w:p>
        </w:tc>
        <w:tc>
          <w:tcPr>
            <w:tcW w:w="704" w:type="dxa"/>
            <w:shd w:val="clear" w:color="auto" w:fill="FFFFFF" w:themeFill="background1"/>
          </w:tcPr>
          <w:p w14:paraId="4D34932D" w14:textId="58305D55" w:rsidR="000320DA" w:rsidRPr="006A7618" w:rsidRDefault="000320DA" w:rsidP="0071181B">
            <w:pPr>
              <w:ind w:left="-103"/>
              <w:jc w:val="center"/>
              <w:rPr>
                <w:rFonts w:cs="Arial"/>
                <w:szCs w:val="24"/>
              </w:rPr>
            </w:pPr>
            <w:r w:rsidRPr="006A7618">
              <w:rPr>
                <w:rFonts w:cs="Arial"/>
                <w:szCs w:val="24"/>
              </w:rPr>
              <w:t>Y/N</w:t>
            </w:r>
          </w:p>
        </w:tc>
      </w:tr>
      <w:tr w:rsidR="000320DA" w:rsidRPr="00325A71" w14:paraId="3376D728" w14:textId="77777777" w:rsidTr="000320DA">
        <w:tblPrEx>
          <w:shd w:val="clear" w:color="auto" w:fill="E7E6E6" w:themeFill="background2"/>
        </w:tblPrEx>
        <w:tc>
          <w:tcPr>
            <w:tcW w:w="9776" w:type="dxa"/>
            <w:gridSpan w:val="3"/>
            <w:shd w:val="clear" w:color="auto" w:fill="FFFFFF" w:themeFill="background1"/>
            <w:vAlign w:val="center"/>
          </w:tcPr>
          <w:p w14:paraId="6336B77C" w14:textId="77777777" w:rsidR="000320DA" w:rsidRDefault="000320DA" w:rsidP="0071181B">
            <w:pPr>
              <w:tabs>
                <w:tab w:val="left" w:pos="6161"/>
                <w:tab w:val="left" w:pos="7329"/>
                <w:tab w:val="left" w:pos="8536"/>
              </w:tabs>
              <w:rPr>
                <w:rFonts w:cs="Arial"/>
                <w:szCs w:val="20"/>
              </w:rPr>
            </w:pPr>
            <w:r w:rsidRPr="00A94D00">
              <w:rPr>
                <w:rFonts w:cs="Arial"/>
                <w:szCs w:val="20"/>
              </w:rPr>
              <w:t xml:space="preserve">If you are a school, </w:t>
            </w:r>
            <w:r w:rsidR="000702A7">
              <w:rPr>
                <w:rFonts w:cs="Arial"/>
                <w:szCs w:val="20"/>
              </w:rPr>
              <w:t xml:space="preserve">do you have </w:t>
            </w:r>
            <w:r w:rsidRPr="00A94D00">
              <w:rPr>
                <w:rFonts w:cs="Arial"/>
                <w:szCs w:val="20"/>
              </w:rPr>
              <w:t>Modeshift STARS</w:t>
            </w:r>
            <w:r w:rsidR="000702A7">
              <w:rPr>
                <w:rFonts w:cs="Arial"/>
                <w:szCs w:val="20"/>
              </w:rPr>
              <w:t xml:space="preserve"> accreditation</w:t>
            </w:r>
            <w:r w:rsidRPr="00A94D00">
              <w:rPr>
                <w:rFonts w:cs="Arial"/>
                <w:szCs w:val="20"/>
              </w:rPr>
              <w:t>?</w:t>
            </w:r>
          </w:p>
          <w:p w14:paraId="76551D9A" w14:textId="087D6FA5" w:rsidR="00964259" w:rsidRPr="2B820BE6" w:rsidRDefault="00964259" w:rsidP="00412998">
            <w:pPr>
              <w:tabs>
                <w:tab w:val="left" w:pos="6161"/>
                <w:tab w:val="left" w:pos="7329"/>
                <w:tab w:val="left" w:pos="8536"/>
              </w:tabs>
              <w:rPr>
                <w:color w:val="auto"/>
              </w:rPr>
            </w:pPr>
            <w:r>
              <w:t xml:space="preserve">If yes, please </w:t>
            </w:r>
            <w:r w:rsidR="00412998">
              <w:t>state your</w:t>
            </w:r>
            <w:r>
              <w:t xml:space="preserve"> </w:t>
            </w:r>
            <w:r w:rsidR="00412998" w:rsidRPr="00412998">
              <w:t>current accreditation level</w:t>
            </w:r>
            <w:r w:rsidR="00412998">
              <w:t xml:space="preserve"> and </w:t>
            </w:r>
            <w:r w:rsidR="00412998" w:rsidRPr="00412998">
              <w:t>whether the school has received accreditation initiative funding</w:t>
            </w:r>
            <w:r w:rsidR="00412998">
              <w:t>:</w:t>
            </w:r>
          </w:p>
        </w:tc>
        <w:tc>
          <w:tcPr>
            <w:tcW w:w="704" w:type="dxa"/>
            <w:shd w:val="clear" w:color="auto" w:fill="FFFFFF" w:themeFill="background1"/>
            <w:vAlign w:val="center"/>
          </w:tcPr>
          <w:p w14:paraId="3A5D9701" w14:textId="47A2AE96" w:rsidR="000320DA" w:rsidRPr="006A7618" w:rsidRDefault="000320DA" w:rsidP="0071181B">
            <w:pPr>
              <w:ind w:left="-103"/>
              <w:jc w:val="center"/>
              <w:rPr>
                <w:rFonts w:cs="Arial"/>
                <w:szCs w:val="24"/>
              </w:rPr>
            </w:pPr>
            <w:r>
              <w:rPr>
                <w:rFonts w:cs="Arial"/>
                <w:szCs w:val="20"/>
              </w:rPr>
              <w:t>Y/N</w:t>
            </w:r>
          </w:p>
        </w:tc>
      </w:tr>
      <w:tr w:rsidR="00574E13" w:rsidRPr="00325A71" w14:paraId="5B0D1151" w14:textId="77777777" w:rsidTr="000320DA">
        <w:tblPrEx>
          <w:shd w:val="clear" w:color="auto" w:fill="E7E6E6" w:themeFill="background2"/>
        </w:tblPrEx>
        <w:tc>
          <w:tcPr>
            <w:tcW w:w="9776" w:type="dxa"/>
            <w:gridSpan w:val="3"/>
            <w:shd w:val="clear" w:color="auto" w:fill="FFFFFF" w:themeFill="background1"/>
            <w:vAlign w:val="center"/>
          </w:tcPr>
          <w:p w14:paraId="1BAB6A34" w14:textId="4C6AB9BF" w:rsidR="00574E13" w:rsidRPr="2B820BE6" w:rsidRDefault="00574E13" w:rsidP="00574E13">
            <w:pPr>
              <w:tabs>
                <w:tab w:val="left" w:pos="6161"/>
                <w:tab w:val="left" w:pos="7329"/>
                <w:tab w:val="left" w:pos="8536"/>
              </w:tabs>
              <w:rPr>
                <w:color w:val="auto"/>
              </w:rPr>
            </w:pPr>
            <w:r>
              <w:t>Businesses</w:t>
            </w:r>
            <w:r w:rsidRPr="00A94D00">
              <w:t xml:space="preserve"> with more than 30 staff are required to </w:t>
            </w:r>
            <w:r>
              <w:t>register with Modeshift STARS Business</w:t>
            </w:r>
            <w:r w:rsidRPr="00A94D00">
              <w:t xml:space="preserve"> following the grant award. Do you confirm that </w:t>
            </w:r>
            <w:r>
              <w:t xml:space="preserve">you are happy for your </w:t>
            </w:r>
            <w:r w:rsidRPr="00A94D00">
              <w:t xml:space="preserve">organisation </w:t>
            </w:r>
            <w:r>
              <w:t>to be registered on your behalf?</w:t>
            </w:r>
          </w:p>
        </w:tc>
        <w:tc>
          <w:tcPr>
            <w:tcW w:w="704" w:type="dxa"/>
            <w:shd w:val="clear" w:color="auto" w:fill="FFFFFF" w:themeFill="background1"/>
            <w:vAlign w:val="center"/>
          </w:tcPr>
          <w:p w14:paraId="18562FE6" w14:textId="77777777" w:rsidR="00574E13" w:rsidRDefault="00574E13" w:rsidP="00574E13">
            <w:pPr>
              <w:rPr>
                <w:rFonts w:cs="Arial"/>
                <w:szCs w:val="20"/>
              </w:rPr>
            </w:pPr>
            <w:r>
              <w:rPr>
                <w:rFonts w:cs="Arial"/>
                <w:szCs w:val="20"/>
              </w:rPr>
              <w:t>Y/N</w:t>
            </w:r>
          </w:p>
          <w:p w14:paraId="1A160D68" w14:textId="3D783770" w:rsidR="00574E13" w:rsidRPr="006A7618" w:rsidRDefault="00574E13" w:rsidP="00574E13">
            <w:pPr>
              <w:ind w:left="-103"/>
              <w:jc w:val="center"/>
              <w:rPr>
                <w:rFonts w:cs="Arial"/>
                <w:szCs w:val="24"/>
              </w:rPr>
            </w:pPr>
            <w:r>
              <w:rPr>
                <w:rFonts w:cs="Arial"/>
                <w:szCs w:val="20"/>
              </w:rPr>
              <w:t>n/a</w:t>
            </w:r>
          </w:p>
        </w:tc>
      </w:tr>
      <w:tr w:rsidR="000320DA" w:rsidRPr="00325A71" w14:paraId="0FCCF5A3" w14:textId="77777777" w:rsidTr="000320DA">
        <w:tblPrEx>
          <w:shd w:val="clear" w:color="auto" w:fill="E7E6E6" w:themeFill="background2"/>
        </w:tblPrEx>
        <w:tc>
          <w:tcPr>
            <w:tcW w:w="9776" w:type="dxa"/>
            <w:gridSpan w:val="3"/>
            <w:shd w:val="clear" w:color="auto" w:fill="FFFFFF" w:themeFill="background1"/>
            <w:vAlign w:val="center"/>
          </w:tcPr>
          <w:p w14:paraId="478545D1" w14:textId="6486247D" w:rsidR="000320DA" w:rsidRDefault="000320DA" w:rsidP="004F2FAD">
            <w:r>
              <w:t>Organisations</w:t>
            </w:r>
            <w:r w:rsidRPr="00A94D00">
              <w:t xml:space="preserve"> with more than 30 staff are required to participate in the West of England Travel to Work Survey for three years following the grant award. Do you confirm that your organisation will participate in the </w:t>
            </w:r>
            <w:r w:rsidR="000E2D8C">
              <w:t>survey</w:t>
            </w:r>
            <w:r w:rsidRPr="00A94D00">
              <w:t xml:space="preserve"> for three years?</w:t>
            </w:r>
          </w:p>
        </w:tc>
        <w:tc>
          <w:tcPr>
            <w:tcW w:w="704" w:type="dxa"/>
            <w:shd w:val="clear" w:color="auto" w:fill="FFFFFF" w:themeFill="background1"/>
            <w:vAlign w:val="center"/>
          </w:tcPr>
          <w:p w14:paraId="377CE624" w14:textId="77777777" w:rsidR="000320DA" w:rsidRDefault="000320DA" w:rsidP="004F2FAD">
            <w:pPr>
              <w:rPr>
                <w:rFonts w:cs="Arial"/>
                <w:szCs w:val="20"/>
              </w:rPr>
            </w:pPr>
            <w:r>
              <w:rPr>
                <w:rFonts w:cs="Arial"/>
                <w:szCs w:val="20"/>
              </w:rPr>
              <w:t>Y/N</w:t>
            </w:r>
          </w:p>
          <w:p w14:paraId="5ED440F6" w14:textId="29858CF3" w:rsidR="000320DA" w:rsidRDefault="000E2D8C" w:rsidP="000E2D8C">
            <w:pPr>
              <w:rPr>
                <w:rFonts w:cs="Arial"/>
                <w:szCs w:val="20"/>
              </w:rPr>
            </w:pPr>
            <w:r>
              <w:rPr>
                <w:rFonts w:cs="Arial"/>
                <w:szCs w:val="20"/>
              </w:rPr>
              <w:t>n/a</w:t>
            </w:r>
          </w:p>
        </w:tc>
      </w:tr>
    </w:tbl>
    <w:p w14:paraId="2D071354" w14:textId="77777777" w:rsidR="00572247" w:rsidRDefault="00572247" w:rsidP="00F40594"/>
    <w:p w14:paraId="78F4E217" w14:textId="77777777" w:rsidR="00572247" w:rsidRDefault="00572247" w:rsidP="00F40594"/>
    <w:p w14:paraId="64F3F56D" w14:textId="77777777" w:rsidR="00572247" w:rsidRDefault="00572247">
      <w:pPr>
        <w:rPr>
          <w:rFonts w:ascii="Lato" w:eastAsiaTheme="majorEastAsia" w:hAnsi="Lato" w:cs="Times New Roman (Headings CS)"/>
          <w:b/>
          <w:color w:val="0F4C81"/>
          <w:spacing w:val="-10"/>
          <w:sz w:val="36"/>
          <w:szCs w:val="26"/>
        </w:rPr>
      </w:pPr>
      <w:r>
        <w:br w:type="page"/>
      </w:r>
    </w:p>
    <w:p w14:paraId="4BACCF8C" w14:textId="5B79A676" w:rsidR="00291516" w:rsidRPr="00DA026D" w:rsidRDefault="00291516" w:rsidP="00911524">
      <w:pPr>
        <w:pStyle w:val="Heading2"/>
      </w:pPr>
      <w:r w:rsidRPr="00DA026D">
        <w:lastRenderedPageBreak/>
        <w:t xml:space="preserve">About the </w:t>
      </w:r>
      <w:r w:rsidR="00B50495">
        <w:t>p</w:t>
      </w:r>
      <w:r w:rsidRPr="00DA026D">
        <w:t>roposal</w:t>
      </w:r>
    </w:p>
    <w:p w14:paraId="3FA31E54" w14:textId="77777777" w:rsidR="00291516" w:rsidRPr="00FD4CD8" w:rsidRDefault="00291516" w:rsidP="00291516">
      <w:pPr>
        <w:spacing w:before="60" w:after="60"/>
        <w:rPr>
          <w:rFonts w:cs="Arial"/>
          <w:sz w:val="12"/>
          <w:szCs w:val="1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The proposal"/>
        <w:tblDescription w:val="Details about what you propose to purchase or install"/>
      </w:tblPr>
      <w:tblGrid>
        <w:gridCol w:w="9498"/>
        <w:gridCol w:w="992"/>
      </w:tblGrid>
      <w:tr w:rsidR="000737AB" w:rsidRPr="00DA026D" w14:paraId="12EFD769" w14:textId="77777777" w:rsidTr="00434510">
        <w:trPr>
          <w:trHeight w:val="255"/>
        </w:trPr>
        <w:tc>
          <w:tcPr>
            <w:tcW w:w="10490" w:type="dxa"/>
            <w:gridSpan w:val="2"/>
            <w:shd w:val="clear" w:color="auto" w:fill="E7E6E6" w:themeFill="background2"/>
            <w:vAlign w:val="center"/>
          </w:tcPr>
          <w:p w14:paraId="4F8BCD9A" w14:textId="5D376456" w:rsidR="000737AB" w:rsidRPr="00506497" w:rsidRDefault="000737AB" w:rsidP="00506497">
            <w:pPr>
              <w:pStyle w:val="Heading3"/>
              <w:rPr>
                <w:b/>
                <w:bCs/>
                <w:sz w:val="24"/>
              </w:rPr>
            </w:pPr>
            <w:r w:rsidRPr="00506497">
              <w:rPr>
                <w:b/>
                <w:bCs/>
                <w:sz w:val="24"/>
              </w:rPr>
              <w:t>What do you propose to purchase or install?</w:t>
            </w:r>
          </w:p>
          <w:p w14:paraId="7E22AA65" w14:textId="3A22C28A" w:rsidR="000737AB" w:rsidRPr="00DA026D" w:rsidRDefault="00B16C7A" w:rsidP="00B16C7A">
            <w:pPr>
              <w:spacing w:before="60" w:after="60"/>
              <w:ind w:hanging="74"/>
              <w:rPr>
                <w:rFonts w:cs="Arial"/>
                <w:szCs w:val="20"/>
              </w:rPr>
            </w:pPr>
            <w:r w:rsidRPr="002758E9">
              <w:rPr>
                <w:color w:val="555555"/>
                <w:sz w:val="22"/>
              </w:rPr>
              <w:t xml:space="preserve"> </w:t>
            </w:r>
            <w:r w:rsidR="002758E9">
              <w:rPr>
                <w:color w:val="555555"/>
                <w:sz w:val="22"/>
              </w:rPr>
              <w:t>Please describe</w:t>
            </w:r>
            <w:r w:rsidRPr="002758E9">
              <w:rPr>
                <w:color w:val="555555"/>
                <w:sz w:val="22"/>
              </w:rPr>
              <w:t xml:space="preserve"> what equipment or facilities you intend to purchase or install. Include the type, quantity and specification of items.</w:t>
            </w:r>
          </w:p>
        </w:tc>
      </w:tr>
      <w:tr w:rsidR="000737AB" w:rsidRPr="00DA026D" w14:paraId="0BE6618D" w14:textId="77777777" w:rsidTr="00434510">
        <w:trPr>
          <w:trHeight w:val="255"/>
        </w:trPr>
        <w:tc>
          <w:tcPr>
            <w:tcW w:w="10490" w:type="dxa"/>
            <w:gridSpan w:val="2"/>
            <w:tcBorders>
              <w:bottom w:val="single" w:sz="4" w:space="0" w:color="auto"/>
            </w:tcBorders>
            <w:vAlign w:val="center"/>
          </w:tcPr>
          <w:p w14:paraId="23388182" w14:textId="7F3C28A8" w:rsidR="00FD4CD8" w:rsidRDefault="00FD4CD8" w:rsidP="005D708A">
            <w:pPr>
              <w:spacing w:after="0"/>
              <w:rPr>
                <w:rFonts w:cs="Arial"/>
                <w:szCs w:val="20"/>
              </w:rPr>
            </w:pPr>
          </w:p>
          <w:p w14:paraId="585D3C7D" w14:textId="77777777" w:rsidR="004727C8" w:rsidRPr="00DA026D" w:rsidRDefault="004727C8" w:rsidP="005D708A">
            <w:pPr>
              <w:spacing w:after="0"/>
              <w:rPr>
                <w:rFonts w:cs="Arial"/>
                <w:szCs w:val="20"/>
              </w:rPr>
            </w:pPr>
          </w:p>
        </w:tc>
      </w:tr>
      <w:tr w:rsidR="006E6F81" w:rsidRPr="00DA026D" w14:paraId="721A5235" w14:textId="77777777" w:rsidTr="00434510">
        <w:trPr>
          <w:trHeight w:val="255"/>
        </w:trPr>
        <w:tc>
          <w:tcPr>
            <w:tcW w:w="10490" w:type="dxa"/>
            <w:gridSpan w:val="2"/>
            <w:shd w:val="clear" w:color="auto" w:fill="E7E6E6" w:themeFill="background2"/>
            <w:vAlign w:val="center"/>
          </w:tcPr>
          <w:p w14:paraId="3DAF0C1D" w14:textId="5AF160FC" w:rsidR="006E6F81" w:rsidRPr="00506497" w:rsidRDefault="006E6F81" w:rsidP="00506497">
            <w:pPr>
              <w:pStyle w:val="Heading3"/>
              <w:rPr>
                <w:b/>
                <w:bCs/>
                <w:sz w:val="24"/>
              </w:rPr>
            </w:pPr>
            <w:r w:rsidRPr="00506497">
              <w:rPr>
                <w:b/>
                <w:bCs/>
                <w:sz w:val="24"/>
              </w:rPr>
              <w:t>Is this a new provision at your site or an addition to facilities already in place?</w:t>
            </w:r>
          </w:p>
          <w:p w14:paraId="0F16A08F" w14:textId="7F7097F6" w:rsidR="006E6F81" w:rsidRDefault="006E6F81" w:rsidP="006E6F81">
            <w:pPr>
              <w:spacing w:before="60" w:after="60"/>
              <w:rPr>
                <w:rFonts w:cs="Arial"/>
                <w:szCs w:val="20"/>
              </w:rPr>
            </w:pPr>
            <w:r w:rsidRPr="006E6F81">
              <w:rPr>
                <w:color w:val="555555"/>
                <w:sz w:val="22"/>
              </w:rPr>
              <w:t>Please state whether any similar provision already exists at the site.</w:t>
            </w:r>
          </w:p>
        </w:tc>
      </w:tr>
      <w:tr w:rsidR="006E6F81" w:rsidRPr="005D708A" w14:paraId="61B2598F" w14:textId="77777777" w:rsidTr="00434510">
        <w:trPr>
          <w:trHeight w:val="255"/>
        </w:trPr>
        <w:tc>
          <w:tcPr>
            <w:tcW w:w="10490" w:type="dxa"/>
            <w:gridSpan w:val="2"/>
            <w:tcBorders>
              <w:bottom w:val="single" w:sz="4" w:space="0" w:color="auto"/>
            </w:tcBorders>
            <w:vAlign w:val="center"/>
          </w:tcPr>
          <w:p w14:paraId="4EE9E8D6" w14:textId="77777777" w:rsidR="006E6F81" w:rsidRDefault="006E6F81" w:rsidP="005D708A">
            <w:pPr>
              <w:spacing w:after="0"/>
              <w:rPr>
                <w:rFonts w:cs="Arial"/>
                <w:szCs w:val="20"/>
              </w:rPr>
            </w:pPr>
            <w:r>
              <w:rPr>
                <w:rFonts w:cs="Arial"/>
                <w:szCs w:val="20"/>
              </w:rPr>
              <w:t xml:space="preserve"> </w:t>
            </w:r>
          </w:p>
          <w:p w14:paraId="7D207841" w14:textId="42CBF0DA" w:rsidR="004727C8" w:rsidRDefault="004727C8" w:rsidP="005D708A">
            <w:pPr>
              <w:spacing w:after="0"/>
              <w:rPr>
                <w:rFonts w:cs="Arial"/>
                <w:szCs w:val="20"/>
              </w:rPr>
            </w:pPr>
          </w:p>
        </w:tc>
      </w:tr>
      <w:tr w:rsidR="00EC2674" w:rsidRPr="00DA026D" w14:paraId="3A8F5C19" w14:textId="77777777" w:rsidTr="00434510">
        <w:trPr>
          <w:trHeight w:val="255"/>
        </w:trPr>
        <w:tc>
          <w:tcPr>
            <w:tcW w:w="10490" w:type="dxa"/>
            <w:gridSpan w:val="2"/>
            <w:shd w:val="clear" w:color="auto" w:fill="E7E6E6" w:themeFill="background2"/>
            <w:vAlign w:val="center"/>
          </w:tcPr>
          <w:p w14:paraId="7076C1F0" w14:textId="77777777" w:rsidR="005A25E5" w:rsidRPr="00506497" w:rsidRDefault="00EC2674" w:rsidP="00506497">
            <w:pPr>
              <w:pStyle w:val="Heading3"/>
              <w:rPr>
                <w:b/>
                <w:bCs/>
                <w:sz w:val="24"/>
              </w:rPr>
            </w:pPr>
            <w:r w:rsidRPr="00506497">
              <w:rPr>
                <w:b/>
                <w:bCs/>
                <w:sz w:val="24"/>
              </w:rPr>
              <w:t>Is any part of this project required by a condition of planning permission or a planning (Section 106) agreement?</w:t>
            </w:r>
          </w:p>
          <w:p w14:paraId="332F59A8" w14:textId="16FB1046" w:rsidR="00EC2674" w:rsidRPr="00B2385D" w:rsidRDefault="00EC2674" w:rsidP="00333F11">
            <w:pPr>
              <w:spacing w:before="60" w:after="60"/>
              <w:rPr>
                <w:b/>
                <w:bCs/>
              </w:rPr>
            </w:pPr>
            <w:r w:rsidRPr="00C55134">
              <w:rPr>
                <w:color w:val="595959" w:themeColor="text1" w:themeTint="A6"/>
                <w:sz w:val="22"/>
                <w:szCs w:val="20"/>
              </w:rPr>
              <w:t>If yes, please give details.</w:t>
            </w:r>
          </w:p>
        </w:tc>
      </w:tr>
      <w:tr w:rsidR="00EC2674" w:rsidRPr="005D708A" w14:paraId="79866605" w14:textId="77777777" w:rsidTr="005D4AF1">
        <w:trPr>
          <w:trHeight w:val="255"/>
        </w:trPr>
        <w:tc>
          <w:tcPr>
            <w:tcW w:w="10490" w:type="dxa"/>
            <w:gridSpan w:val="2"/>
            <w:tcBorders>
              <w:bottom w:val="single" w:sz="4" w:space="0" w:color="auto"/>
            </w:tcBorders>
            <w:vAlign w:val="center"/>
          </w:tcPr>
          <w:p w14:paraId="5F28CC47" w14:textId="77777777" w:rsidR="00EC2674" w:rsidRDefault="00EC2674" w:rsidP="005D4AF1">
            <w:pPr>
              <w:spacing w:after="0"/>
              <w:rPr>
                <w:rFonts w:cs="Arial"/>
                <w:szCs w:val="20"/>
              </w:rPr>
            </w:pPr>
            <w:r>
              <w:rPr>
                <w:rFonts w:cs="Arial"/>
                <w:szCs w:val="20"/>
              </w:rPr>
              <w:t xml:space="preserve"> </w:t>
            </w:r>
          </w:p>
          <w:p w14:paraId="3B319DFA" w14:textId="77777777" w:rsidR="00EC2674" w:rsidRDefault="00EC2674" w:rsidP="005D4AF1">
            <w:pPr>
              <w:spacing w:after="0"/>
              <w:rPr>
                <w:rFonts w:cs="Arial"/>
                <w:szCs w:val="20"/>
              </w:rPr>
            </w:pPr>
          </w:p>
        </w:tc>
      </w:tr>
      <w:tr w:rsidR="000737AB" w:rsidRPr="00DA026D" w14:paraId="210CA178" w14:textId="77777777" w:rsidTr="00434510">
        <w:trPr>
          <w:trHeight w:val="255"/>
        </w:trPr>
        <w:tc>
          <w:tcPr>
            <w:tcW w:w="10490" w:type="dxa"/>
            <w:gridSpan w:val="2"/>
            <w:shd w:val="clear" w:color="auto" w:fill="E7E6E6" w:themeFill="background2"/>
            <w:vAlign w:val="center"/>
          </w:tcPr>
          <w:p w14:paraId="0687C13B" w14:textId="4386BD6F" w:rsidR="00EA2006" w:rsidRPr="00333F11" w:rsidRDefault="00B2385D" w:rsidP="00333F11">
            <w:pPr>
              <w:spacing w:before="60" w:after="60"/>
              <w:rPr>
                <w:rFonts w:cs="Arial"/>
                <w:szCs w:val="20"/>
              </w:rPr>
            </w:pPr>
            <w:r w:rsidRPr="00506497">
              <w:rPr>
                <w:rStyle w:val="Heading3Char"/>
                <w:b/>
                <w:bCs/>
                <w:sz w:val="24"/>
              </w:rPr>
              <w:t>How will this measure encourage walking, wheeling or cycling, and reduce vehicle use?</w:t>
            </w:r>
            <w:r w:rsidRPr="00B2385D">
              <w:rPr>
                <w:b/>
                <w:bCs/>
              </w:rPr>
              <w:br/>
            </w:r>
            <w:r w:rsidRPr="00C55134">
              <w:rPr>
                <w:color w:val="595959" w:themeColor="text1" w:themeTint="A6"/>
                <w:sz w:val="22"/>
                <w:szCs w:val="20"/>
              </w:rPr>
              <w:t>For example: who will use it and how often, how they travel now, and why it will make a difference. If funded bikes will be used for work (deliveries, business travel or service visits), tell us which vehicle trips they will replace.</w:t>
            </w:r>
          </w:p>
        </w:tc>
      </w:tr>
      <w:tr w:rsidR="000737AB" w:rsidRPr="00DA026D" w14:paraId="00A9069C" w14:textId="77777777" w:rsidTr="00145927">
        <w:trPr>
          <w:trHeight w:val="255"/>
        </w:trPr>
        <w:tc>
          <w:tcPr>
            <w:tcW w:w="10490" w:type="dxa"/>
            <w:gridSpan w:val="2"/>
            <w:tcBorders>
              <w:bottom w:val="single" w:sz="4" w:space="0" w:color="auto"/>
            </w:tcBorders>
            <w:vAlign w:val="center"/>
          </w:tcPr>
          <w:p w14:paraId="41E7074E" w14:textId="77777777" w:rsidR="004727C8" w:rsidRDefault="004727C8" w:rsidP="005D708A">
            <w:pPr>
              <w:spacing w:after="0"/>
              <w:rPr>
                <w:rFonts w:cs="Arial"/>
                <w:szCs w:val="20"/>
              </w:rPr>
            </w:pPr>
          </w:p>
          <w:p w14:paraId="521EBF98" w14:textId="77777777" w:rsidR="00FD4CD8" w:rsidRPr="00DA026D" w:rsidRDefault="00FD4CD8" w:rsidP="005D708A">
            <w:pPr>
              <w:spacing w:after="0"/>
              <w:rPr>
                <w:rFonts w:cs="Arial"/>
                <w:szCs w:val="20"/>
              </w:rPr>
            </w:pPr>
          </w:p>
        </w:tc>
      </w:tr>
      <w:tr w:rsidR="00BE5665" w:rsidRPr="00DA026D" w14:paraId="41C8D64E" w14:textId="77777777" w:rsidTr="005D4AF1">
        <w:trPr>
          <w:trHeight w:val="255"/>
        </w:trPr>
        <w:tc>
          <w:tcPr>
            <w:tcW w:w="10490" w:type="dxa"/>
            <w:gridSpan w:val="2"/>
            <w:shd w:val="clear" w:color="auto" w:fill="E7E6E6" w:themeFill="background2"/>
            <w:vAlign w:val="center"/>
          </w:tcPr>
          <w:p w14:paraId="51A4FE9E" w14:textId="77777777" w:rsidR="00BE5665" w:rsidRPr="00506497" w:rsidRDefault="00BE5665" w:rsidP="00506497">
            <w:pPr>
              <w:pStyle w:val="Heading3"/>
              <w:rPr>
                <w:rFonts w:cs="Arial"/>
                <w:b/>
                <w:bCs/>
                <w:sz w:val="24"/>
              </w:rPr>
            </w:pPr>
            <w:r w:rsidRPr="00506497">
              <w:rPr>
                <w:b/>
                <w:bCs/>
                <w:sz w:val="24"/>
              </w:rPr>
              <w:t>How many employees, volunteers or service users do you estimate will actively use the measure?</w:t>
            </w:r>
          </w:p>
        </w:tc>
      </w:tr>
      <w:tr w:rsidR="00BE5665" w:rsidRPr="005D708A" w14:paraId="13C9CE54" w14:textId="77777777" w:rsidTr="005D4AF1">
        <w:trPr>
          <w:trHeight w:val="255"/>
        </w:trPr>
        <w:tc>
          <w:tcPr>
            <w:tcW w:w="10490" w:type="dxa"/>
            <w:gridSpan w:val="2"/>
            <w:tcBorders>
              <w:bottom w:val="single" w:sz="4" w:space="0" w:color="auto"/>
            </w:tcBorders>
            <w:vAlign w:val="center"/>
          </w:tcPr>
          <w:p w14:paraId="21708736" w14:textId="77777777" w:rsidR="00BE5665" w:rsidRDefault="00BE5665" w:rsidP="005D4AF1">
            <w:pPr>
              <w:spacing w:after="0"/>
              <w:rPr>
                <w:rFonts w:cs="Arial"/>
                <w:szCs w:val="20"/>
              </w:rPr>
            </w:pPr>
          </w:p>
          <w:p w14:paraId="2CCEC78A" w14:textId="77777777" w:rsidR="0074702F" w:rsidRDefault="0074702F" w:rsidP="005D4AF1">
            <w:pPr>
              <w:spacing w:after="0"/>
              <w:rPr>
                <w:rFonts w:cs="Arial"/>
                <w:szCs w:val="20"/>
              </w:rPr>
            </w:pPr>
          </w:p>
        </w:tc>
      </w:tr>
      <w:tr w:rsidR="00145927" w:rsidRPr="00DA026D" w14:paraId="22470254" w14:textId="77777777" w:rsidTr="00145927">
        <w:trPr>
          <w:trHeight w:val="255"/>
        </w:trPr>
        <w:tc>
          <w:tcPr>
            <w:tcW w:w="10490" w:type="dxa"/>
            <w:gridSpan w:val="2"/>
            <w:shd w:val="clear" w:color="auto" w:fill="E7E6E6" w:themeFill="background2"/>
            <w:vAlign w:val="center"/>
          </w:tcPr>
          <w:p w14:paraId="7AECCCA7" w14:textId="77777777" w:rsidR="00145927" w:rsidRPr="00506497" w:rsidRDefault="00145927" w:rsidP="00506497">
            <w:pPr>
              <w:pStyle w:val="Heading3"/>
              <w:rPr>
                <w:b/>
                <w:bCs/>
                <w:sz w:val="24"/>
              </w:rPr>
            </w:pPr>
            <w:r w:rsidRPr="00506497">
              <w:rPr>
                <w:b/>
                <w:bCs/>
                <w:sz w:val="24"/>
              </w:rPr>
              <w:t xml:space="preserve">Briefly describe how you plan to deliver this project, including when you expect to order, receive and install or deploy the funded items. </w:t>
            </w:r>
          </w:p>
          <w:p w14:paraId="4527C896" w14:textId="065B9C68" w:rsidR="00145927" w:rsidRPr="00145927" w:rsidRDefault="00145927" w:rsidP="00145927">
            <w:pPr>
              <w:spacing w:after="0"/>
              <w:rPr>
                <w:rFonts w:cs="Arial"/>
                <w:szCs w:val="20"/>
              </w:rPr>
            </w:pPr>
            <w:r w:rsidRPr="0071181B">
              <w:rPr>
                <w:color w:val="666666"/>
                <w:sz w:val="22"/>
              </w:rPr>
              <w:t xml:space="preserve">Note: All funded projects must be completed and </w:t>
            </w:r>
            <w:r w:rsidR="00B65F01">
              <w:rPr>
                <w:color w:val="666666"/>
                <w:sz w:val="22"/>
              </w:rPr>
              <w:t>claims</w:t>
            </w:r>
            <w:r w:rsidRPr="0071181B">
              <w:rPr>
                <w:color w:val="666666"/>
                <w:sz w:val="22"/>
              </w:rPr>
              <w:t xml:space="preserve"> submitted by </w:t>
            </w:r>
            <w:r w:rsidR="000E2D8C">
              <w:rPr>
                <w:color w:val="666666"/>
                <w:sz w:val="22"/>
              </w:rPr>
              <w:t xml:space="preserve">30 September </w:t>
            </w:r>
            <w:r w:rsidRPr="0071181B">
              <w:rPr>
                <w:color w:val="666666"/>
                <w:sz w:val="22"/>
              </w:rPr>
              <w:t>2027.</w:t>
            </w:r>
          </w:p>
        </w:tc>
      </w:tr>
      <w:tr w:rsidR="00145927" w:rsidRPr="00DA026D" w14:paraId="4741DC8F" w14:textId="77777777" w:rsidTr="00145927">
        <w:trPr>
          <w:trHeight w:val="255"/>
        </w:trPr>
        <w:tc>
          <w:tcPr>
            <w:tcW w:w="10490" w:type="dxa"/>
            <w:gridSpan w:val="2"/>
            <w:shd w:val="clear" w:color="auto" w:fill="FFFFFF" w:themeFill="background1"/>
            <w:vAlign w:val="center"/>
          </w:tcPr>
          <w:p w14:paraId="15F04674" w14:textId="77777777" w:rsidR="00145927" w:rsidRDefault="00145927" w:rsidP="00145927">
            <w:pPr>
              <w:spacing w:after="0"/>
              <w:rPr>
                <w:rFonts w:cs="Arial"/>
                <w:szCs w:val="20"/>
              </w:rPr>
            </w:pPr>
          </w:p>
          <w:p w14:paraId="63DA42CF" w14:textId="77777777" w:rsidR="0074702F" w:rsidRPr="00145927" w:rsidRDefault="0074702F" w:rsidP="00145927">
            <w:pPr>
              <w:spacing w:after="0"/>
              <w:rPr>
                <w:rFonts w:cs="Arial"/>
                <w:szCs w:val="20"/>
              </w:rPr>
            </w:pPr>
          </w:p>
        </w:tc>
      </w:tr>
      <w:tr w:rsidR="00A541B4" w:rsidRPr="00DA026D" w14:paraId="07F80A49" w14:textId="77777777" w:rsidTr="001D4153">
        <w:trPr>
          <w:trHeight w:val="407"/>
        </w:trPr>
        <w:tc>
          <w:tcPr>
            <w:tcW w:w="10490" w:type="dxa"/>
            <w:gridSpan w:val="2"/>
            <w:shd w:val="clear" w:color="auto" w:fill="E7E6E6" w:themeFill="background2"/>
            <w:vAlign w:val="center"/>
          </w:tcPr>
          <w:p w14:paraId="010672F4" w14:textId="77777777" w:rsidR="00E60BFF" w:rsidRPr="00506497" w:rsidRDefault="00A541B4" w:rsidP="00506497">
            <w:pPr>
              <w:pStyle w:val="Heading3"/>
              <w:rPr>
                <w:b/>
                <w:bCs/>
                <w:sz w:val="24"/>
              </w:rPr>
            </w:pPr>
            <w:r w:rsidRPr="00506497">
              <w:rPr>
                <w:rFonts w:cs="Arial"/>
                <w:b/>
                <w:bCs/>
                <w:sz w:val="24"/>
              </w:rPr>
              <w:t xml:space="preserve">Do you have all relevant consents that are necessary for this project? </w:t>
            </w:r>
            <w:r w:rsidRPr="00506497">
              <w:rPr>
                <w:b/>
                <w:bCs/>
                <w:sz w:val="24"/>
              </w:rPr>
              <w:t xml:space="preserve">If any consents are not yet in place, please state what is outstanding and when you expect to obtain it. </w:t>
            </w:r>
          </w:p>
          <w:p w14:paraId="4D927DFC" w14:textId="706C2CFA" w:rsidR="00A541B4" w:rsidRPr="00D91BCB" w:rsidRDefault="00A541B4" w:rsidP="00E60BFF">
            <w:pPr>
              <w:spacing w:before="40" w:after="20"/>
              <w:rPr>
                <w:rFonts w:cs="Arial"/>
                <w:b/>
                <w:bCs/>
                <w:szCs w:val="20"/>
              </w:rPr>
            </w:pPr>
            <w:r w:rsidRPr="00D91BCB">
              <w:rPr>
                <w:color w:val="666666"/>
                <w:sz w:val="22"/>
              </w:rPr>
              <w:t>For example</w:t>
            </w:r>
            <w:r w:rsidRPr="00D91BCB">
              <w:rPr>
                <w:sz w:val="22"/>
                <w:szCs w:val="20"/>
              </w:rPr>
              <w:t>,</w:t>
            </w:r>
            <w:r>
              <w:rPr>
                <w:b/>
                <w:bCs/>
              </w:rPr>
              <w:t xml:space="preserve"> </w:t>
            </w:r>
            <w:r w:rsidRPr="00B63CD8">
              <w:rPr>
                <w:color w:val="666666"/>
                <w:sz w:val="22"/>
              </w:rPr>
              <w:t>senior management or landlord permission, planning permission, listed building consent or other local authority permissions</w:t>
            </w:r>
            <w:r w:rsidR="00AD7E4F">
              <w:rPr>
                <w:color w:val="666666"/>
                <w:sz w:val="22"/>
              </w:rPr>
              <w:t>.</w:t>
            </w:r>
          </w:p>
        </w:tc>
      </w:tr>
      <w:tr w:rsidR="00A541B4" w:rsidRPr="00DA026D" w14:paraId="561BFE14" w14:textId="77777777" w:rsidTr="001D4153">
        <w:trPr>
          <w:trHeight w:val="407"/>
        </w:trPr>
        <w:tc>
          <w:tcPr>
            <w:tcW w:w="10490" w:type="dxa"/>
            <w:gridSpan w:val="2"/>
            <w:tcBorders>
              <w:bottom w:val="single" w:sz="4" w:space="0" w:color="auto"/>
            </w:tcBorders>
            <w:vAlign w:val="center"/>
          </w:tcPr>
          <w:p w14:paraId="45B2BCFB" w14:textId="77777777" w:rsidR="00A541B4" w:rsidRDefault="00A541B4" w:rsidP="001D4153">
            <w:pPr>
              <w:spacing w:after="0"/>
              <w:rPr>
                <w:b/>
                <w:bCs/>
              </w:rPr>
            </w:pPr>
          </w:p>
          <w:p w14:paraId="4D7329EB" w14:textId="77777777" w:rsidR="0074702F" w:rsidRPr="005D708A" w:rsidRDefault="0074702F" w:rsidP="001D4153">
            <w:pPr>
              <w:spacing w:after="0"/>
              <w:rPr>
                <w:b/>
                <w:bCs/>
              </w:rPr>
            </w:pPr>
          </w:p>
        </w:tc>
      </w:tr>
      <w:tr w:rsidR="00A541B4" w:rsidRPr="00DA026D" w14:paraId="11BA29CC" w14:textId="77777777" w:rsidTr="001D4153">
        <w:trPr>
          <w:trHeight w:val="407"/>
        </w:trPr>
        <w:tc>
          <w:tcPr>
            <w:tcW w:w="10490" w:type="dxa"/>
            <w:gridSpan w:val="2"/>
            <w:shd w:val="clear" w:color="auto" w:fill="E7E6E6" w:themeFill="background2"/>
            <w:vAlign w:val="center"/>
          </w:tcPr>
          <w:p w14:paraId="0AEF19B7" w14:textId="77777777" w:rsidR="00A541B4" w:rsidRPr="00506497" w:rsidRDefault="00A541B4" w:rsidP="00506497">
            <w:pPr>
              <w:pStyle w:val="Heading3"/>
              <w:rPr>
                <w:rFonts w:cs="Arial"/>
                <w:b/>
                <w:bCs/>
                <w:sz w:val="24"/>
              </w:rPr>
            </w:pPr>
            <w:r w:rsidRPr="00506497">
              <w:rPr>
                <w:b/>
                <w:bCs/>
                <w:sz w:val="24"/>
              </w:rPr>
              <w:t>What is the biggest risk to the successful completion of this project? How would you manage this risk?</w:t>
            </w:r>
          </w:p>
        </w:tc>
      </w:tr>
      <w:tr w:rsidR="00A541B4" w:rsidRPr="00DA026D" w14:paraId="5EB3FE2C" w14:textId="77777777" w:rsidTr="001D4153">
        <w:trPr>
          <w:trHeight w:val="407"/>
        </w:trPr>
        <w:tc>
          <w:tcPr>
            <w:tcW w:w="10490" w:type="dxa"/>
            <w:gridSpan w:val="2"/>
            <w:tcBorders>
              <w:bottom w:val="single" w:sz="4" w:space="0" w:color="auto"/>
            </w:tcBorders>
            <w:vAlign w:val="center"/>
          </w:tcPr>
          <w:p w14:paraId="6D090505" w14:textId="77777777" w:rsidR="00A541B4" w:rsidRDefault="00A541B4" w:rsidP="001D4153">
            <w:pPr>
              <w:spacing w:after="0"/>
              <w:rPr>
                <w:b/>
                <w:bCs/>
              </w:rPr>
            </w:pPr>
          </w:p>
          <w:p w14:paraId="56F06087" w14:textId="77777777" w:rsidR="0074702F" w:rsidRDefault="0074702F" w:rsidP="001D4153">
            <w:pPr>
              <w:spacing w:after="0"/>
              <w:rPr>
                <w:b/>
                <w:bCs/>
              </w:rPr>
            </w:pPr>
          </w:p>
        </w:tc>
      </w:tr>
      <w:tr w:rsidR="00145927" w:rsidRPr="00DA026D" w14:paraId="51D9771E" w14:textId="77777777" w:rsidTr="00434510">
        <w:trPr>
          <w:trHeight w:val="255"/>
        </w:trPr>
        <w:tc>
          <w:tcPr>
            <w:tcW w:w="10490" w:type="dxa"/>
            <w:gridSpan w:val="2"/>
            <w:shd w:val="clear" w:color="auto" w:fill="E7E6E6" w:themeFill="background2"/>
            <w:vAlign w:val="center"/>
          </w:tcPr>
          <w:p w14:paraId="3BCF345F" w14:textId="5C4E3A10" w:rsidR="00145927" w:rsidRPr="00506497" w:rsidRDefault="00145927" w:rsidP="00506497">
            <w:pPr>
              <w:pStyle w:val="Heading3"/>
              <w:rPr>
                <w:b/>
                <w:bCs/>
                <w:sz w:val="24"/>
              </w:rPr>
            </w:pPr>
            <w:r w:rsidRPr="00506497">
              <w:rPr>
                <w:b/>
                <w:bCs/>
                <w:sz w:val="24"/>
              </w:rPr>
              <w:t>How accessible is your site to existing walking, wheeling and cycling infrastructure?</w:t>
            </w:r>
          </w:p>
          <w:p w14:paraId="5B9A847C" w14:textId="3B696508" w:rsidR="00145927" w:rsidRDefault="00145927" w:rsidP="00145927">
            <w:pPr>
              <w:spacing w:before="60" w:after="60"/>
              <w:rPr>
                <w:rFonts w:cs="Arial"/>
                <w:szCs w:val="20"/>
              </w:rPr>
            </w:pPr>
            <w:r w:rsidRPr="00A53E7A">
              <w:rPr>
                <w:color w:val="666666"/>
                <w:sz w:val="22"/>
              </w:rPr>
              <w:t xml:space="preserve">For example: </w:t>
            </w:r>
            <w:r w:rsidR="00061F38" w:rsidRPr="00061F38">
              <w:rPr>
                <w:color w:val="666666"/>
                <w:sz w:val="22"/>
              </w:rPr>
              <w:t>proximity to cycle routes, footpaths or shared-use paths.</w:t>
            </w:r>
          </w:p>
        </w:tc>
      </w:tr>
      <w:tr w:rsidR="00145927" w:rsidRPr="005D708A" w14:paraId="1C257696" w14:textId="77777777" w:rsidTr="00434510">
        <w:trPr>
          <w:trHeight w:val="255"/>
        </w:trPr>
        <w:tc>
          <w:tcPr>
            <w:tcW w:w="10490" w:type="dxa"/>
            <w:gridSpan w:val="2"/>
            <w:tcBorders>
              <w:bottom w:val="single" w:sz="4" w:space="0" w:color="auto"/>
            </w:tcBorders>
            <w:vAlign w:val="center"/>
          </w:tcPr>
          <w:p w14:paraId="785549F1" w14:textId="77777777" w:rsidR="00145927" w:rsidRDefault="00145927" w:rsidP="00145927">
            <w:pPr>
              <w:spacing w:after="0"/>
              <w:rPr>
                <w:rFonts w:cs="Arial"/>
                <w:szCs w:val="20"/>
              </w:rPr>
            </w:pPr>
          </w:p>
          <w:p w14:paraId="1EBB8D39" w14:textId="77777777" w:rsidR="0074702F" w:rsidRDefault="0074702F" w:rsidP="00145927">
            <w:pPr>
              <w:spacing w:after="0"/>
              <w:rPr>
                <w:rFonts w:cs="Arial"/>
                <w:szCs w:val="20"/>
              </w:rPr>
            </w:pPr>
          </w:p>
        </w:tc>
      </w:tr>
      <w:tr w:rsidR="00145927" w:rsidRPr="00DA026D" w14:paraId="52365720" w14:textId="77777777" w:rsidTr="00434510">
        <w:trPr>
          <w:trHeight w:val="255"/>
        </w:trPr>
        <w:tc>
          <w:tcPr>
            <w:tcW w:w="10490" w:type="dxa"/>
            <w:gridSpan w:val="2"/>
            <w:shd w:val="clear" w:color="auto" w:fill="E7E6E6" w:themeFill="background2"/>
            <w:vAlign w:val="center"/>
          </w:tcPr>
          <w:p w14:paraId="7151E0B0" w14:textId="3A578286" w:rsidR="00145927" w:rsidRPr="00607811" w:rsidRDefault="00145927" w:rsidP="00607811">
            <w:pPr>
              <w:pStyle w:val="Heading3"/>
              <w:rPr>
                <w:b/>
                <w:bCs/>
                <w:sz w:val="24"/>
              </w:rPr>
            </w:pPr>
            <w:r w:rsidRPr="00607811">
              <w:rPr>
                <w:b/>
                <w:bCs/>
                <w:sz w:val="24"/>
              </w:rPr>
              <w:lastRenderedPageBreak/>
              <w:t>Will the measure provide any secondary or wider benefits?</w:t>
            </w:r>
          </w:p>
          <w:p w14:paraId="0CCA9156" w14:textId="51CA46CD" w:rsidR="00145927" w:rsidRDefault="00145927" w:rsidP="00145927">
            <w:pPr>
              <w:spacing w:before="60" w:after="60"/>
              <w:rPr>
                <w:rFonts w:cs="Arial"/>
                <w:szCs w:val="20"/>
              </w:rPr>
            </w:pPr>
            <w:r w:rsidRPr="00A53E7A">
              <w:rPr>
                <w:color w:val="666666"/>
                <w:sz w:val="22"/>
              </w:rPr>
              <w:t>For example: health and wellbeing, air quality, community cohesion, environmental impact.</w:t>
            </w:r>
          </w:p>
        </w:tc>
      </w:tr>
      <w:tr w:rsidR="00145927" w:rsidRPr="005D708A" w14:paraId="7B1ACB93" w14:textId="77777777" w:rsidTr="00F43E15">
        <w:trPr>
          <w:trHeight w:val="255"/>
        </w:trPr>
        <w:tc>
          <w:tcPr>
            <w:tcW w:w="10490" w:type="dxa"/>
            <w:gridSpan w:val="2"/>
            <w:tcBorders>
              <w:bottom w:val="single" w:sz="4" w:space="0" w:color="auto"/>
            </w:tcBorders>
            <w:vAlign w:val="center"/>
          </w:tcPr>
          <w:p w14:paraId="7483B099" w14:textId="77777777" w:rsidR="00145927" w:rsidRDefault="00145927" w:rsidP="00145927">
            <w:pPr>
              <w:spacing w:after="0"/>
              <w:rPr>
                <w:rFonts w:cs="Arial"/>
                <w:szCs w:val="20"/>
              </w:rPr>
            </w:pPr>
          </w:p>
        </w:tc>
      </w:tr>
      <w:tr w:rsidR="00145927" w:rsidRPr="00DA026D" w14:paraId="27F76129" w14:textId="77777777" w:rsidTr="00F43E15">
        <w:trPr>
          <w:trHeight w:val="255"/>
        </w:trPr>
        <w:tc>
          <w:tcPr>
            <w:tcW w:w="10490" w:type="dxa"/>
            <w:gridSpan w:val="2"/>
            <w:shd w:val="clear" w:color="auto" w:fill="E7E6E6" w:themeFill="background2"/>
            <w:vAlign w:val="center"/>
          </w:tcPr>
          <w:p w14:paraId="150DDC89" w14:textId="7256D709" w:rsidR="00145927" w:rsidRPr="00607811" w:rsidRDefault="00145927" w:rsidP="00607811">
            <w:pPr>
              <w:pStyle w:val="Heading3"/>
              <w:rPr>
                <w:b/>
                <w:bCs/>
                <w:sz w:val="24"/>
              </w:rPr>
            </w:pPr>
            <w:r w:rsidRPr="00607811">
              <w:rPr>
                <w:b/>
                <w:bCs/>
                <w:sz w:val="24"/>
              </w:rPr>
              <w:t>Will the project benefit people who currently face greater barriers to active travel or who are under-represented in active travel?</w:t>
            </w:r>
          </w:p>
          <w:p w14:paraId="665A0ED1" w14:textId="41E09F11" w:rsidR="00145927" w:rsidRDefault="00145927" w:rsidP="00145927">
            <w:pPr>
              <w:spacing w:before="60" w:after="60"/>
              <w:ind w:left="-103"/>
              <w:rPr>
                <w:rFonts w:cs="Arial"/>
                <w:szCs w:val="20"/>
              </w:rPr>
            </w:pPr>
            <w:r>
              <w:rPr>
                <w:color w:val="666666"/>
                <w:sz w:val="22"/>
              </w:rPr>
              <w:t xml:space="preserve">  </w:t>
            </w:r>
            <w:r w:rsidRPr="00A53E7A">
              <w:rPr>
                <w:color w:val="666666"/>
                <w:sz w:val="22"/>
              </w:rPr>
              <w:t>For example, disabled people, older adults, lower-income groups.</w:t>
            </w:r>
          </w:p>
        </w:tc>
      </w:tr>
      <w:tr w:rsidR="00145927" w:rsidRPr="00DA026D" w14:paraId="53F80E30" w14:textId="77777777" w:rsidTr="00F43E15">
        <w:trPr>
          <w:trHeight w:val="255"/>
        </w:trPr>
        <w:tc>
          <w:tcPr>
            <w:tcW w:w="10490" w:type="dxa"/>
            <w:gridSpan w:val="2"/>
            <w:tcBorders>
              <w:bottom w:val="single" w:sz="4" w:space="0" w:color="auto"/>
            </w:tcBorders>
            <w:vAlign w:val="center"/>
          </w:tcPr>
          <w:p w14:paraId="2CFFD0E5" w14:textId="77777777" w:rsidR="00145927" w:rsidRDefault="00145927" w:rsidP="00145927">
            <w:pPr>
              <w:spacing w:after="0"/>
              <w:rPr>
                <w:rFonts w:cs="Arial"/>
                <w:szCs w:val="20"/>
              </w:rPr>
            </w:pPr>
          </w:p>
          <w:p w14:paraId="6282EE2D" w14:textId="77777777" w:rsidR="0074702F" w:rsidRPr="005D708A" w:rsidRDefault="0074702F" w:rsidP="00145927">
            <w:pPr>
              <w:spacing w:after="0"/>
              <w:rPr>
                <w:rFonts w:cs="Arial"/>
                <w:szCs w:val="20"/>
              </w:rPr>
            </w:pPr>
          </w:p>
        </w:tc>
      </w:tr>
      <w:tr w:rsidR="00145927" w:rsidRPr="00DA026D" w14:paraId="36AB029D" w14:textId="77777777" w:rsidTr="00F43E15">
        <w:trPr>
          <w:trHeight w:val="255"/>
        </w:trPr>
        <w:tc>
          <w:tcPr>
            <w:tcW w:w="10490" w:type="dxa"/>
            <w:gridSpan w:val="2"/>
            <w:shd w:val="clear" w:color="auto" w:fill="E7E6E6" w:themeFill="background2"/>
            <w:vAlign w:val="center"/>
          </w:tcPr>
          <w:p w14:paraId="0DB04735" w14:textId="77777777" w:rsidR="00145927" w:rsidRPr="00607811" w:rsidRDefault="00145927" w:rsidP="00607811">
            <w:pPr>
              <w:pStyle w:val="Heading3"/>
              <w:rPr>
                <w:b/>
                <w:bCs/>
                <w:sz w:val="24"/>
              </w:rPr>
            </w:pPr>
            <w:r w:rsidRPr="00607811">
              <w:rPr>
                <w:b/>
                <w:bCs/>
                <w:sz w:val="24"/>
              </w:rPr>
              <w:t>How will you promote this measure to staff, volunteers or service users?</w:t>
            </w:r>
          </w:p>
          <w:p w14:paraId="6BE1208F" w14:textId="3EA86D8F" w:rsidR="00145927" w:rsidRDefault="00145927" w:rsidP="00145927">
            <w:pPr>
              <w:spacing w:before="40" w:after="20"/>
              <w:rPr>
                <w:b/>
                <w:bCs/>
              </w:rPr>
            </w:pPr>
            <w:r w:rsidRPr="00A53E7A">
              <w:rPr>
                <w:color w:val="666666"/>
                <w:sz w:val="22"/>
              </w:rPr>
              <w:t>For example: internal communications, signage, events, incentives, integration with a travel plan.</w:t>
            </w:r>
          </w:p>
        </w:tc>
      </w:tr>
      <w:tr w:rsidR="00145927" w:rsidRPr="00DA026D" w14:paraId="7B162506" w14:textId="77777777" w:rsidTr="00F43E15">
        <w:trPr>
          <w:trHeight w:val="255"/>
        </w:trPr>
        <w:tc>
          <w:tcPr>
            <w:tcW w:w="10490" w:type="dxa"/>
            <w:gridSpan w:val="2"/>
            <w:tcBorders>
              <w:bottom w:val="single" w:sz="4" w:space="0" w:color="auto"/>
            </w:tcBorders>
            <w:vAlign w:val="center"/>
          </w:tcPr>
          <w:p w14:paraId="5D7B6DE3" w14:textId="77777777" w:rsidR="00145927" w:rsidRDefault="00145927" w:rsidP="00145927">
            <w:pPr>
              <w:spacing w:after="0"/>
              <w:rPr>
                <w:b/>
                <w:bCs/>
              </w:rPr>
            </w:pPr>
          </w:p>
          <w:p w14:paraId="0755A135" w14:textId="77777777" w:rsidR="0074702F" w:rsidRDefault="0074702F" w:rsidP="00145927">
            <w:pPr>
              <w:spacing w:after="0"/>
              <w:rPr>
                <w:b/>
                <w:bCs/>
              </w:rPr>
            </w:pPr>
          </w:p>
        </w:tc>
      </w:tr>
      <w:tr w:rsidR="00145927" w:rsidRPr="00DA026D" w14:paraId="16BB4B0A" w14:textId="77777777" w:rsidTr="008D6B1A">
        <w:trPr>
          <w:trHeight w:val="255"/>
        </w:trPr>
        <w:tc>
          <w:tcPr>
            <w:tcW w:w="10490" w:type="dxa"/>
            <w:gridSpan w:val="2"/>
            <w:shd w:val="clear" w:color="auto" w:fill="E7E6E6" w:themeFill="background2"/>
            <w:vAlign w:val="center"/>
          </w:tcPr>
          <w:p w14:paraId="25660DBD" w14:textId="3928144F" w:rsidR="00145927" w:rsidRPr="00607811" w:rsidRDefault="00145927" w:rsidP="00607811">
            <w:pPr>
              <w:pStyle w:val="Heading3"/>
              <w:rPr>
                <w:b/>
                <w:bCs/>
                <w:sz w:val="24"/>
              </w:rPr>
            </w:pPr>
            <w:r w:rsidRPr="00607811">
              <w:rPr>
                <w:b/>
                <w:bCs/>
                <w:sz w:val="24"/>
              </w:rPr>
              <w:t>How will you measure and evaluate the impact of this project?</w:t>
            </w:r>
          </w:p>
          <w:p w14:paraId="6AEB363F" w14:textId="64E83557" w:rsidR="00145927" w:rsidRPr="00FB2CBC" w:rsidRDefault="00145927" w:rsidP="00145927">
            <w:r w:rsidRPr="008D6B1A">
              <w:rPr>
                <w:color w:val="666666"/>
                <w:sz w:val="22"/>
              </w:rPr>
              <w:t>Explain what data you will collect</w:t>
            </w:r>
            <w:r w:rsidR="00463ABC">
              <w:rPr>
                <w:color w:val="666666"/>
                <w:sz w:val="22"/>
              </w:rPr>
              <w:t xml:space="preserve"> and </w:t>
            </w:r>
            <w:r w:rsidRPr="008D6B1A">
              <w:rPr>
                <w:color w:val="666666"/>
                <w:sz w:val="22"/>
              </w:rPr>
              <w:t>how you will collect it</w:t>
            </w:r>
            <w:r w:rsidR="009061A1">
              <w:rPr>
                <w:color w:val="666666"/>
                <w:sz w:val="22"/>
              </w:rPr>
              <w:t xml:space="preserve">. </w:t>
            </w:r>
            <w:r w:rsidRPr="008D6B1A">
              <w:rPr>
                <w:color w:val="666666"/>
                <w:sz w:val="22"/>
              </w:rPr>
              <w:t xml:space="preserve">Please note that where grants are awarded for bikes, a cyclometer must be fitted to each bike to record mileage and submitted to the </w:t>
            </w:r>
            <w:r w:rsidR="002974D4">
              <w:rPr>
                <w:color w:val="666666"/>
                <w:sz w:val="22"/>
              </w:rPr>
              <w:t>c</w:t>
            </w:r>
            <w:r w:rsidRPr="008D6B1A">
              <w:rPr>
                <w:color w:val="666666"/>
                <w:sz w:val="22"/>
              </w:rPr>
              <w:t>ouncil monthly for a minimum of 12 months from the date the bike is first used.</w:t>
            </w:r>
          </w:p>
          <w:p w14:paraId="1B974EEB" w14:textId="3750356D" w:rsidR="00145927" w:rsidRDefault="00145927" w:rsidP="00145927">
            <w:pPr>
              <w:tabs>
                <w:tab w:val="num" w:pos="720"/>
              </w:tabs>
              <w:spacing w:before="40" w:after="20"/>
              <w:rPr>
                <w:b/>
                <w:bCs/>
              </w:rPr>
            </w:pPr>
            <w:r w:rsidRPr="00E04176">
              <w:rPr>
                <w:color w:val="666666"/>
                <w:sz w:val="22"/>
              </w:rPr>
              <w:t>Describe how you will demonstrate that the funded equipment or facility is being used and supporting active travel. This might include</w:t>
            </w:r>
            <w:r>
              <w:rPr>
                <w:color w:val="666666"/>
                <w:sz w:val="22"/>
              </w:rPr>
              <w:t xml:space="preserve"> n</w:t>
            </w:r>
            <w:r w:rsidRPr="00E04176">
              <w:rPr>
                <w:color w:val="666666"/>
                <w:sz w:val="22"/>
              </w:rPr>
              <w:t>umber of people or journeys affected</w:t>
            </w:r>
            <w:r>
              <w:rPr>
                <w:color w:val="666666"/>
                <w:sz w:val="22"/>
              </w:rPr>
              <w:t>; v</w:t>
            </w:r>
            <w:r w:rsidRPr="00E04176">
              <w:rPr>
                <w:color w:val="666666"/>
                <w:sz w:val="22"/>
              </w:rPr>
              <w:t>ehicle trips or miles replaced</w:t>
            </w:r>
            <w:r>
              <w:rPr>
                <w:color w:val="666666"/>
                <w:sz w:val="22"/>
              </w:rPr>
              <w:t>; u</w:t>
            </w:r>
            <w:r w:rsidRPr="00E04176">
              <w:rPr>
                <w:color w:val="666666"/>
                <w:sz w:val="22"/>
              </w:rPr>
              <w:t>sage rates or capacity metrics</w:t>
            </w:r>
            <w:r>
              <w:rPr>
                <w:color w:val="666666"/>
                <w:sz w:val="22"/>
              </w:rPr>
              <w:t xml:space="preserve"> or a</w:t>
            </w:r>
            <w:r w:rsidRPr="00E04176">
              <w:rPr>
                <w:color w:val="666666"/>
                <w:sz w:val="22"/>
              </w:rPr>
              <w:t>ny other relevant measures</w:t>
            </w:r>
            <w:r>
              <w:rPr>
                <w:color w:val="666666"/>
                <w:sz w:val="22"/>
              </w:rPr>
              <w:t xml:space="preserve">. </w:t>
            </w:r>
          </w:p>
        </w:tc>
      </w:tr>
      <w:tr w:rsidR="00145927" w:rsidRPr="00DA026D" w14:paraId="14493982" w14:textId="77777777" w:rsidTr="008D6B1A">
        <w:trPr>
          <w:trHeight w:val="255"/>
        </w:trPr>
        <w:tc>
          <w:tcPr>
            <w:tcW w:w="10490" w:type="dxa"/>
            <w:gridSpan w:val="2"/>
            <w:tcBorders>
              <w:bottom w:val="single" w:sz="4" w:space="0" w:color="auto"/>
            </w:tcBorders>
            <w:vAlign w:val="center"/>
          </w:tcPr>
          <w:p w14:paraId="70C02F9C" w14:textId="77777777" w:rsidR="00145927" w:rsidRDefault="00145927" w:rsidP="00145927">
            <w:pPr>
              <w:spacing w:after="0"/>
              <w:rPr>
                <w:b/>
                <w:bCs/>
              </w:rPr>
            </w:pPr>
          </w:p>
          <w:p w14:paraId="42A0221B" w14:textId="77777777" w:rsidR="00145927" w:rsidRDefault="00145927" w:rsidP="00145927">
            <w:pPr>
              <w:spacing w:after="0"/>
              <w:rPr>
                <w:b/>
                <w:bCs/>
              </w:rPr>
            </w:pPr>
          </w:p>
        </w:tc>
      </w:tr>
      <w:tr w:rsidR="00145927" w:rsidRPr="00DA026D" w14:paraId="132D439B" w14:textId="77777777" w:rsidTr="008D6B1A">
        <w:trPr>
          <w:trHeight w:val="255"/>
        </w:trPr>
        <w:tc>
          <w:tcPr>
            <w:tcW w:w="10490" w:type="dxa"/>
            <w:gridSpan w:val="2"/>
            <w:shd w:val="clear" w:color="auto" w:fill="E7E6E6" w:themeFill="background2"/>
            <w:vAlign w:val="center"/>
          </w:tcPr>
          <w:p w14:paraId="582FDF95" w14:textId="088DF659" w:rsidR="00145927" w:rsidRPr="00607811" w:rsidRDefault="00145927" w:rsidP="00607811">
            <w:pPr>
              <w:pStyle w:val="Heading3"/>
              <w:rPr>
                <w:b/>
                <w:bCs/>
                <w:sz w:val="24"/>
              </w:rPr>
            </w:pPr>
            <w:r w:rsidRPr="00607811">
              <w:rPr>
                <w:b/>
                <w:bCs/>
                <w:sz w:val="24"/>
              </w:rPr>
              <w:t>How will your organisation maintain the funded items beyond the grant period?</w:t>
            </w:r>
          </w:p>
          <w:p w14:paraId="57D7F70B" w14:textId="42A7CF22" w:rsidR="00145927" w:rsidRDefault="00762D77" w:rsidP="00145927">
            <w:pPr>
              <w:spacing w:before="40" w:after="20"/>
              <w:rPr>
                <w:b/>
                <w:bCs/>
              </w:rPr>
            </w:pPr>
            <w:r w:rsidRPr="00B34701">
              <w:rPr>
                <w:color w:val="666666"/>
                <w:sz w:val="22"/>
              </w:rPr>
              <w:t>All funded equipment must remain in use for its intended active travel purpose for a minimum of 24 months from the date of purchase. Please describe your maintenance arrangements, who will be responsible, what budget is available, and how you will continue to promote the measure to staff, volunteers or service users.</w:t>
            </w:r>
          </w:p>
        </w:tc>
      </w:tr>
      <w:tr w:rsidR="00145927" w:rsidRPr="00DA026D" w14:paraId="71E4A369" w14:textId="77777777" w:rsidTr="007056F4">
        <w:trPr>
          <w:trHeight w:val="255"/>
        </w:trPr>
        <w:tc>
          <w:tcPr>
            <w:tcW w:w="10490" w:type="dxa"/>
            <w:gridSpan w:val="2"/>
            <w:tcBorders>
              <w:bottom w:val="single" w:sz="4" w:space="0" w:color="auto"/>
            </w:tcBorders>
            <w:vAlign w:val="center"/>
          </w:tcPr>
          <w:p w14:paraId="7482D8E9" w14:textId="77777777" w:rsidR="00145927" w:rsidRDefault="00145927" w:rsidP="00145927">
            <w:pPr>
              <w:spacing w:after="0"/>
              <w:rPr>
                <w:b/>
                <w:bCs/>
              </w:rPr>
            </w:pPr>
          </w:p>
          <w:p w14:paraId="2209ED63" w14:textId="77777777" w:rsidR="00145927" w:rsidRDefault="00145927" w:rsidP="00145927">
            <w:pPr>
              <w:spacing w:after="0"/>
              <w:rPr>
                <w:b/>
                <w:bCs/>
              </w:rPr>
            </w:pPr>
          </w:p>
        </w:tc>
      </w:tr>
      <w:tr w:rsidR="009F0333" w:rsidRPr="00DA026D" w14:paraId="0F27E541" w14:textId="77777777" w:rsidTr="007056F4">
        <w:trPr>
          <w:trHeight w:val="1321"/>
        </w:trPr>
        <w:tc>
          <w:tcPr>
            <w:tcW w:w="9498" w:type="dxa"/>
            <w:shd w:val="clear" w:color="auto" w:fill="FFFFFF" w:themeFill="background1"/>
            <w:vAlign w:val="center"/>
          </w:tcPr>
          <w:p w14:paraId="2D979F08" w14:textId="1FC15712" w:rsidR="009F0333" w:rsidRPr="007056F4" w:rsidRDefault="009F0333" w:rsidP="00145927">
            <w:pPr>
              <w:spacing w:before="40" w:after="20"/>
            </w:pPr>
            <w:r w:rsidRPr="00607811">
              <w:rPr>
                <w:rStyle w:val="Heading3Char"/>
                <w:b/>
                <w:bCs/>
                <w:sz w:val="24"/>
              </w:rPr>
              <w:t>Do you think your project could be used as a case study or example of best practice for other organisations?</w:t>
            </w:r>
            <w:r w:rsidRPr="007056F4">
              <w:rPr>
                <w:color w:val="666666"/>
                <w:sz w:val="22"/>
              </w:rPr>
              <w:t xml:space="preserve"> The council may use projects for press releases, guidance documents or case studies. Please indicate if you would be willing to participate.</w:t>
            </w:r>
          </w:p>
        </w:tc>
        <w:tc>
          <w:tcPr>
            <w:tcW w:w="992" w:type="dxa"/>
            <w:shd w:val="clear" w:color="auto" w:fill="FFFFFF" w:themeFill="background1"/>
            <w:vAlign w:val="center"/>
          </w:tcPr>
          <w:p w14:paraId="6B5DF90A" w14:textId="1948589C" w:rsidR="009F0333" w:rsidRPr="00506497" w:rsidRDefault="009F0333" w:rsidP="007056F4">
            <w:pPr>
              <w:spacing w:before="40" w:after="20"/>
              <w:jc w:val="center"/>
            </w:pPr>
            <w:r w:rsidRPr="00506497">
              <w:t>Y/N</w:t>
            </w:r>
          </w:p>
        </w:tc>
      </w:tr>
    </w:tbl>
    <w:p w14:paraId="6054F8E1" w14:textId="77777777" w:rsidR="00F11B32" w:rsidRPr="00A541B4" w:rsidRDefault="00F11B32" w:rsidP="00F40594"/>
    <w:p w14:paraId="49FBAB6B" w14:textId="77777777" w:rsidR="0074702F" w:rsidRDefault="0074702F">
      <w:pPr>
        <w:rPr>
          <w:rFonts w:ascii="Lato" w:eastAsiaTheme="majorEastAsia" w:hAnsi="Lato" w:cs="Times New Roman (Headings CS)"/>
          <w:b/>
          <w:color w:val="0F4C81"/>
          <w:spacing w:val="-10"/>
          <w:sz w:val="36"/>
          <w:szCs w:val="26"/>
        </w:rPr>
      </w:pPr>
      <w:r>
        <w:br w:type="page"/>
      </w:r>
    </w:p>
    <w:p w14:paraId="671E329B" w14:textId="6333817E" w:rsidR="001C0B42" w:rsidRDefault="001C0B42" w:rsidP="00911524">
      <w:pPr>
        <w:pStyle w:val="Heading2"/>
      </w:pPr>
      <w:r>
        <w:lastRenderedPageBreak/>
        <w:t>Project expenditure</w:t>
      </w:r>
    </w:p>
    <w:p w14:paraId="088D588A" w14:textId="633DAFBA" w:rsidR="00E51AF5" w:rsidRDefault="0014305B" w:rsidP="00FE5CA2">
      <w:pPr>
        <w:spacing w:before="60" w:after="60"/>
      </w:pPr>
      <w:r w:rsidRPr="0014305B">
        <w:t>Please list each item separately</w:t>
      </w:r>
      <w:r w:rsidR="00E81A67">
        <w:t xml:space="preserve"> </w:t>
      </w:r>
      <w:r w:rsidRPr="0014305B">
        <w:t>and add lines if needed. Include all project costs, even those you are not asking us to fund, so we can see the full project cost. Each item should match your quote(s).</w:t>
      </w:r>
      <w:r w:rsidR="00721573">
        <w:t xml:space="preserve"> </w:t>
      </w:r>
      <w:r w:rsidR="00721573" w:rsidRPr="002918EB">
        <w:t>If your organisation can reclaim VAT, enter amounts excluding VAT. If you cannot reclaim VAT, enter amounts including VAT.</w:t>
      </w:r>
    </w:p>
    <w:p w14:paraId="19B84A49" w14:textId="77777777" w:rsidR="0014305B" w:rsidRDefault="0014305B" w:rsidP="00FE5CA2">
      <w:pPr>
        <w:spacing w:before="60" w:after="60"/>
        <w:rPr>
          <w:i/>
          <w:iCs/>
        </w:rPr>
      </w:pPr>
    </w:p>
    <w:tbl>
      <w:tblPr>
        <w:tblStyle w:val="TableGrid"/>
        <w:tblW w:w="0" w:type="auto"/>
        <w:tblLook w:val="04A0" w:firstRow="1" w:lastRow="0" w:firstColumn="1" w:lastColumn="0" w:noHBand="0" w:noVBand="1"/>
        <w:tblCaption w:val="Project expenditure"/>
        <w:tblDescription w:val="Details of specific items and project costs"/>
      </w:tblPr>
      <w:tblGrid>
        <w:gridCol w:w="6091"/>
        <w:gridCol w:w="2126"/>
        <w:gridCol w:w="992"/>
        <w:gridCol w:w="1271"/>
      </w:tblGrid>
      <w:tr w:rsidR="00AD3C99" w:rsidRPr="00AD3C99" w14:paraId="2D54ACE9" w14:textId="77777777" w:rsidTr="00AD3C99">
        <w:trPr>
          <w:cnfStyle w:val="100000000000" w:firstRow="1" w:lastRow="0" w:firstColumn="0" w:lastColumn="0" w:oddVBand="0" w:evenVBand="0" w:oddHBand="0" w:evenHBand="0" w:firstRowFirstColumn="0" w:firstRowLastColumn="0" w:lastRowFirstColumn="0" w:lastRowLastColumn="0"/>
        </w:trPr>
        <w:tc>
          <w:tcPr>
            <w:tcW w:w="6091" w:type="dxa"/>
          </w:tcPr>
          <w:p w14:paraId="6D53CC8F" w14:textId="71B417AD" w:rsidR="00AD3C99" w:rsidRPr="00506497" w:rsidRDefault="00AD3C99" w:rsidP="00506497">
            <w:pPr>
              <w:pStyle w:val="Heading3"/>
              <w:rPr>
                <w:b/>
                <w:bCs/>
                <w:sz w:val="24"/>
              </w:rPr>
            </w:pPr>
            <w:r w:rsidRPr="00506497">
              <w:rPr>
                <w:b/>
                <w:bCs/>
                <w:sz w:val="24"/>
              </w:rPr>
              <w:t>Item or work description</w:t>
            </w:r>
          </w:p>
        </w:tc>
        <w:tc>
          <w:tcPr>
            <w:tcW w:w="2126" w:type="dxa"/>
          </w:tcPr>
          <w:p w14:paraId="42DB6EF4" w14:textId="155405A2" w:rsidR="00AD3C99" w:rsidRPr="00506497" w:rsidRDefault="00AD3C99" w:rsidP="00FE5CA2">
            <w:r w:rsidRPr="00506497">
              <w:t>Cost excl VAT</w:t>
            </w:r>
          </w:p>
        </w:tc>
        <w:tc>
          <w:tcPr>
            <w:tcW w:w="992" w:type="dxa"/>
          </w:tcPr>
          <w:p w14:paraId="773C5AC8" w14:textId="1673AC7E" w:rsidR="00AD3C99" w:rsidRPr="00506497" w:rsidRDefault="00AD3C99" w:rsidP="00FE5CA2">
            <w:r w:rsidRPr="00506497">
              <w:t>VAT</w:t>
            </w:r>
          </w:p>
        </w:tc>
        <w:tc>
          <w:tcPr>
            <w:tcW w:w="1271" w:type="dxa"/>
          </w:tcPr>
          <w:p w14:paraId="6173AA2F" w14:textId="4EF0BAF0" w:rsidR="00AD3C99" w:rsidRPr="00506497" w:rsidRDefault="00AD3C99" w:rsidP="00FE5CA2">
            <w:r w:rsidRPr="00506497">
              <w:t>Total</w:t>
            </w:r>
          </w:p>
        </w:tc>
      </w:tr>
      <w:tr w:rsidR="00721573" w14:paraId="7BCFC1CB" w14:textId="77777777" w:rsidTr="00AD3C99">
        <w:tc>
          <w:tcPr>
            <w:tcW w:w="6091" w:type="dxa"/>
          </w:tcPr>
          <w:p w14:paraId="125C7595" w14:textId="77777777" w:rsidR="00721573" w:rsidRPr="00AD3C99" w:rsidRDefault="00721573" w:rsidP="00FE5CA2"/>
        </w:tc>
        <w:tc>
          <w:tcPr>
            <w:tcW w:w="2126" w:type="dxa"/>
          </w:tcPr>
          <w:p w14:paraId="00179C64" w14:textId="77777777" w:rsidR="00721573" w:rsidRPr="00AD3C99" w:rsidRDefault="00721573" w:rsidP="00FE5CA2"/>
        </w:tc>
        <w:tc>
          <w:tcPr>
            <w:tcW w:w="992" w:type="dxa"/>
          </w:tcPr>
          <w:p w14:paraId="24D751D7" w14:textId="77777777" w:rsidR="00721573" w:rsidRPr="00AD3C99" w:rsidRDefault="00721573" w:rsidP="00FE5CA2"/>
        </w:tc>
        <w:tc>
          <w:tcPr>
            <w:tcW w:w="1271" w:type="dxa"/>
          </w:tcPr>
          <w:p w14:paraId="736B70B5" w14:textId="77777777" w:rsidR="00721573" w:rsidRPr="00AD3C99" w:rsidRDefault="00721573" w:rsidP="00FE5CA2"/>
        </w:tc>
      </w:tr>
      <w:tr w:rsidR="00721573" w14:paraId="32554A48" w14:textId="77777777" w:rsidTr="00AD3C99">
        <w:tc>
          <w:tcPr>
            <w:tcW w:w="6091" w:type="dxa"/>
          </w:tcPr>
          <w:p w14:paraId="6C4A7444" w14:textId="77777777" w:rsidR="00721573" w:rsidRPr="00AD3C99" w:rsidRDefault="00721573" w:rsidP="00FE5CA2"/>
        </w:tc>
        <w:tc>
          <w:tcPr>
            <w:tcW w:w="2126" w:type="dxa"/>
          </w:tcPr>
          <w:p w14:paraId="7F5B47B7" w14:textId="77777777" w:rsidR="00721573" w:rsidRPr="00AD3C99" w:rsidRDefault="00721573" w:rsidP="00FE5CA2"/>
        </w:tc>
        <w:tc>
          <w:tcPr>
            <w:tcW w:w="992" w:type="dxa"/>
          </w:tcPr>
          <w:p w14:paraId="6BDB30C9" w14:textId="77777777" w:rsidR="00721573" w:rsidRPr="00AD3C99" w:rsidRDefault="00721573" w:rsidP="00FE5CA2"/>
        </w:tc>
        <w:tc>
          <w:tcPr>
            <w:tcW w:w="1271" w:type="dxa"/>
          </w:tcPr>
          <w:p w14:paraId="52EB9238" w14:textId="77777777" w:rsidR="00721573" w:rsidRPr="00AD3C99" w:rsidRDefault="00721573" w:rsidP="00FE5CA2"/>
        </w:tc>
      </w:tr>
      <w:tr w:rsidR="00AD3C99" w14:paraId="155334EB" w14:textId="77777777" w:rsidTr="00AD3C99">
        <w:tc>
          <w:tcPr>
            <w:tcW w:w="6091" w:type="dxa"/>
          </w:tcPr>
          <w:p w14:paraId="5CD46B8C" w14:textId="77777777" w:rsidR="00AD3C99" w:rsidRPr="00AD3C99" w:rsidRDefault="00AD3C99" w:rsidP="00FE5CA2"/>
        </w:tc>
        <w:tc>
          <w:tcPr>
            <w:tcW w:w="2126" w:type="dxa"/>
          </w:tcPr>
          <w:p w14:paraId="5C2EBF16" w14:textId="77777777" w:rsidR="00AD3C99" w:rsidRPr="00AD3C99" w:rsidRDefault="00AD3C99" w:rsidP="00FE5CA2"/>
        </w:tc>
        <w:tc>
          <w:tcPr>
            <w:tcW w:w="992" w:type="dxa"/>
          </w:tcPr>
          <w:p w14:paraId="0865980C" w14:textId="77777777" w:rsidR="00AD3C99" w:rsidRPr="00AD3C99" w:rsidRDefault="00AD3C99" w:rsidP="00FE5CA2"/>
        </w:tc>
        <w:tc>
          <w:tcPr>
            <w:tcW w:w="1271" w:type="dxa"/>
          </w:tcPr>
          <w:p w14:paraId="3C86AACC" w14:textId="77777777" w:rsidR="00AD3C99" w:rsidRPr="00AD3C99" w:rsidRDefault="00AD3C99" w:rsidP="00FE5CA2"/>
        </w:tc>
      </w:tr>
      <w:tr w:rsidR="00AD3C99" w14:paraId="5DF3AA30" w14:textId="77777777" w:rsidTr="00AD3C99">
        <w:tc>
          <w:tcPr>
            <w:tcW w:w="6091" w:type="dxa"/>
          </w:tcPr>
          <w:p w14:paraId="28B5AAAD" w14:textId="33738E73" w:rsidR="00AD3C99" w:rsidRPr="00506497" w:rsidRDefault="00E81195" w:rsidP="00FE5CA2">
            <w:r w:rsidRPr="00506497">
              <w:t>Total</w:t>
            </w:r>
            <w:r w:rsidR="00A607E5" w:rsidRPr="00506497">
              <w:t>:</w:t>
            </w:r>
          </w:p>
        </w:tc>
        <w:tc>
          <w:tcPr>
            <w:tcW w:w="2126" w:type="dxa"/>
          </w:tcPr>
          <w:p w14:paraId="5C616C4A" w14:textId="77777777" w:rsidR="00AD3C99" w:rsidRPr="00AD3C99" w:rsidRDefault="00AD3C99" w:rsidP="00FE5CA2"/>
        </w:tc>
        <w:tc>
          <w:tcPr>
            <w:tcW w:w="992" w:type="dxa"/>
          </w:tcPr>
          <w:p w14:paraId="20842AA0" w14:textId="77777777" w:rsidR="00AD3C99" w:rsidRPr="00AD3C99" w:rsidRDefault="00AD3C99" w:rsidP="00FE5CA2"/>
        </w:tc>
        <w:tc>
          <w:tcPr>
            <w:tcW w:w="1271" w:type="dxa"/>
          </w:tcPr>
          <w:p w14:paraId="09640A81" w14:textId="77777777" w:rsidR="00AD3C99" w:rsidRPr="00AD3C99" w:rsidRDefault="00AD3C99" w:rsidP="00FE5CA2"/>
        </w:tc>
      </w:tr>
    </w:tbl>
    <w:p w14:paraId="26D981B7" w14:textId="77777777" w:rsidR="00721573" w:rsidRDefault="00721573" w:rsidP="00FE5CA2">
      <w:pPr>
        <w:spacing w:before="60" w:after="60"/>
        <w:rPr>
          <w:i/>
          <w:iCs/>
        </w:rPr>
      </w:pPr>
    </w:p>
    <w:tbl>
      <w:tblPr>
        <w:tblStyle w:val="TableGrid"/>
        <w:tblW w:w="0" w:type="auto"/>
        <w:tblLook w:val="04A0" w:firstRow="1" w:lastRow="0" w:firstColumn="1" w:lastColumn="0" w:noHBand="0" w:noVBand="1"/>
        <w:tblCaption w:val="Project expenditure"/>
        <w:tblDescription w:val="Funding summary"/>
      </w:tblPr>
      <w:tblGrid>
        <w:gridCol w:w="8642"/>
        <w:gridCol w:w="1838"/>
      </w:tblGrid>
      <w:tr w:rsidR="00E51AF5" w:rsidRPr="00F41F38" w14:paraId="033C2E4F" w14:textId="77777777" w:rsidTr="00E51AF5">
        <w:trPr>
          <w:cnfStyle w:val="100000000000" w:firstRow="1" w:lastRow="0" w:firstColumn="0" w:lastColumn="0" w:oddVBand="0" w:evenVBand="0" w:oddHBand="0" w:evenHBand="0" w:firstRowFirstColumn="0" w:firstRowLastColumn="0" w:lastRowFirstColumn="0" w:lastRowLastColumn="0"/>
        </w:trPr>
        <w:tc>
          <w:tcPr>
            <w:tcW w:w="8642" w:type="dxa"/>
          </w:tcPr>
          <w:p w14:paraId="54F839D0" w14:textId="68D51F07" w:rsidR="00E51AF5" w:rsidRPr="00607811" w:rsidRDefault="00F41F38" w:rsidP="00607811">
            <w:pPr>
              <w:pStyle w:val="Heading3"/>
              <w:rPr>
                <w:b/>
                <w:bCs/>
                <w:sz w:val="24"/>
              </w:rPr>
            </w:pPr>
            <w:r w:rsidRPr="00607811">
              <w:rPr>
                <w:b/>
                <w:bCs/>
                <w:sz w:val="24"/>
              </w:rPr>
              <w:t>Funding summary</w:t>
            </w:r>
          </w:p>
        </w:tc>
        <w:tc>
          <w:tcPr>
            <w:tcW w:w="1838" w:type="dxa"/>
          </w:tcPr>
          <w:p w14:paraId="51CEBD2C" w14:textId="769A138E" w:rsidR="00E51AF5" w:rsidRPr="00607811" w:rsidRDefault="00E51AF5" w:rsidP="00FE5CA2">
            <w:r w:rsidRPr="00607811">
              <w:t>Amount</w:t>
            </w:r>
          </w:p>
        </w:tc>
      </w:tr>
      <w:tr w:rsidR="00E51AF5" w14:paraId="4978E491" w14:textId="77777777" w:rsidTr="00E51AF5">
        <w:tc>
          <w:tcPr>
            <w:tcW w:w="8642" w:type="dxa"/>
          </w:tcPr>
          <w:p w14:paraId="52B7ACCB" w14:textId="5DECE03F" w:rsidR="00E51AF5" w:rsidRPr="00607811" w:rsidRDefault="00E51AF5" w:rsidP="00FE5CA2">
            <w:r w:rsidRPr="00607811">
              <w:t>Total project cost</w:t>
            </w:r>
          </w:p>
        </w:tc>
        <w:tc>
          <w:tcPr>
            <w:tcW w:w="1838" w:type="dxa"/>
          </w:tcPr>
          <w:p w14:paraId="6B6CD6CA" w14:textId="77777777" w:rsidR="00E51AF5" w:rsidRPr="00E51AF5" w:rsidRDefault="00E51AF5" w:rsidP="00FE5CA2"/>
        </w:tc>
      </w:tr>
      <w:tr w:rsidR="00E51AF5" w14:paraId="383B12FA" w14:textId="77777777" w:rsidTr="00E51AF5">
        <w:tc>
          <w:tcPr>
            <w:tcW w:w="8642" w:type="dxa"/>
          </w:tcPr>
          <w:p w14:paraId="65D63379" w14:textId="648668FE" w:rsidR="00E51AF5" w:rsidRPr="00607811" w:rsidRDefault="00E51AF5" w:rsidP="00FE5CA2">
            <w:r w:rsidRPr="00607811">
              <w:t xml:space="preserve">Active Travel Grant </w:t>
            </w:r>
            <w:r w:rsidR="00693A65" w:rsidRPr="00607811">
              <w:t xml:space="preserve">amount </w:t>
            </w:r>
            <w:r w:rsidRPr="00607811">
              <w:t>requested</w:t>
            </w:r>
          </w:p>
        </w:tc>
        <w:tc>
          <w:tcPr>
            <w:tcW w:w="1838" w:type="dxa"/>
          </w:tcPr>
          <w:p w14:paraId="65819B98" w14:textId="77777777" w:rsidR="00E51AF5" w:rsidRPr="00E51AF5" w:rsidRDefault="00E51AF5" w:rsidP="00FE5CA2"/>
        </w:tc>
      </w:tr>
      <w:tr w:rsidR="00E51AF5" w14:paraId="778F014A" w14:textId="77777777" w:rsidTr="00E51AF5">
        <w:tc>
          <w:tcPr>
            <w:tcW w:w="8642" w:type="dxa"/>
          </w:tcPr>
          <w:p w14:paraId="0C26A263" w14:textId="757275B3" w:rsidR="00E51AF5" w:rsidRPr="00607811" w:rsidRDefault="00E51AF5" w:rsidP="00FE5CA2">
            <w:r w:rsidRPr="00607811">
              <w:t>Your contribution (own funds, other grants or third-party funding)</w:t>
            </w:r>
          </w:p>
        </w:tc>
        <w:tc>
          <w:tcPr>
            <w:tcW w:w="1838" w:type="dxa"/>
          </w:tcPr>
          <w:p w14:paraId="41305DE5" w14:textId="77777777" w:rsidR="00E51AF5" w:rsidRPr="00E51AF5" w:rsidRDefault="00E51AF5" w:rsidP="00FE5CA2"/>
        </w:tc>
      </w:tr>
    </w:tbl>
    <w:p w14:paraId="63E80B4F" w14:textId="77777777" w:rsidR="003D2795" w:rsidRDefault="003D2795" w:rsidP="27CDADC5">
      <w:pPr>
        <w:rPr>
          <w:sz w:val="14"/>
          <w:szCs w:val="12"/>
        </w:rPr>
      </w:pPr>
    </w:p>
    <w:tbl>
      <w:tblPr>
        <w:tblStyle w:val="TableGrid"/>
        <w:tblW w:w="0" w:type="auto"/>
        <w:tblLayout w:type="fixed"/>
        <w:tblLook w:val="06A0" w:firstRow="1" w:lastRow="0" w:firstColumn="1" w:lastColumn="0" w:noHBand="1" w:noVBand="1"/>
        <w:tblCaption w:val="Project expenditure"/>
        <w:tblDescription w:val="Further information about project costs"/>
      </w:tblPr>
      <w:tblGrid>
        <w:gridCol w:w="10480"/>
      </w:tblGrid>
      <w:tr w:rsidR="00AE1ED0" w14:paraId="6142133A" w14:textId="77777777" w:rsidTr="00275891">
        <w:trPr>
          <w:cnfStyle w:val="100000000000" w:firstRow="1" w:lastRow="0" w:firstColumn="0" w:lastColumn="0" w:oddVBand="0" w:evenVBand="0" w:oddHBand="0" w:evenHBand="0" w:firstRowFirstColumn="0" w:firstRowLastColumn="0" w:lastRowFirstColumn="0" w:lastRowLastColumn="0"/>
          <w:trHeight w:val="300"/>
        </w:trPr>
        <w:tc>
          <w:tcPr>
            <w:tcW w:w="10480" w:type="dxa"/>
            <w:shd w:val="clear" w:color="auto" w:fill="E7E6E6" w:themeFill="background2"/>
          </w:tcPr>
          <w:p w14:paraId="5983E79D" w14:textId="3D38D9AE" w:rsidR="00AE1ED0" w:rsidRPr="00607811" w:rsidRDefault="00AE1ED0" w:rsidP="00607811">
            <w:pPr>
              <w:pStyle w:val="Heading3"/>
              <w:rPr>
                <w:b/>
                <w:bCs/>
                <w:sz w:val="24"/>
              </w:rPr>
            </w:pPr>
            <w:r w:rsidRPr="00607811">
              <w:rPr>
                <w:b/>
                <w:bCs/>
                <w:sz w:val="24"/>
              </w:rPr>
              <w:t xml:space="preserve">Source of </w:t>
            </w:r>
            <w:r w:rsidR="00EF3372" w:rsidRPr="00607811">
              <w:rPr>
                <w:b/>
                <w:bCs/>
                <w:sz w:val="24"/>
              </w:rPr>
              <w:t>your contribution</w:t>
            </w:r>
            <w:r w:rsidRPr="00607811">
              <w:rPr>
                <w:b/>
                <w:bCs/>
                <w:sz w:val="24"/>
              </w:rPr>
              <w:t xml:space="preserve"> (if applicable)</w:t>
            </w:r>
          </w:p>
          <w:p w14:paraId="34594F40" w14:textId="76FAAB64" w:rsidR="00AE1ED0" w:rsidRPr="0885515C" w:rsidRDefault="001F731C" w:rsidP="001D4153">
            <w:pPr>
              <w:rPr>
                <w:b/>
                <w:bCs/>
              </w:rPr>
            </w:pPr>
            <w:r w:rsidRPr="001F731C">
              <w:rPr>
                <w:color w:val="666666"/>
                <w:sz w:val="22"/>
              </w:rPr>
              <w:t>If your project costs more than the grant available (see Grant allocations in the guidance), state where the rest of the funding will come from and confirm it is available.</w:t>
            </w:r>
          </w:p>
        </w:tc>
      </w:tr>
      <w:tr w:rsidR="00AE1ED0" w14:paraId="558C6A6D" w14:textId="77777777" w:rsidTr="00F834DB">
        <w:trPr>
          <w:trHeight w:val="300"/>
        </w:trPr>
        <w:tc>
          <w:tcPr>
            <w:tcW w:w="10480" w:type="dxa"/>
            <w:tcBorders>
              <w:bottom w:val="single" w:sz="4" w:space="0" w:color="auto"/>
            </w:tcBorders>
          </w:tcPr>
          <w:p w14:paraId="7BADCC88" w14:textId="77777777" w:rsidR="00AE1ED0" w:rsidRDefault="00AE1ED0" w:rsidP="001D4153">
            <w:pPr>
              <w:spacing w:before="40" w:after="20"/>
              <w:rPr>
                <w:b/>
                <w:bCs/>
              </w:rPr>
            </w:pPr>
          </w:p>
        </w:tc>
      </w:tr>
      <w:tr w:rsidR="00AE1ED0" w14:paraId="3D97C5A1" w14:textId="77777777" w:rsidTr="00F834DB">
        <w:trPr>
          <w:trHeight w:val="300"/>
        </w:trPr>
        <w:tc>
          <w:tcPr>
            <w:tcW w:w="10480" w:type="dxa"/>
            <w:shd w:val="clear" w:color="auto" w:fill="E7E6E6" w:themeFill="background2"/>
          </w:tcPr>
          <w:p w14:paraId="06DBBC88" w14:textId="77777777" w:rsidR="00AE1ED0" w:rsidRPr="00607811" w:rsidRDefault="00AE1ED0" w:rsidP="00607811">
            <w:pPr>
              <w:pStyle w:val="Heading3"/>
              <w:rPr>
                <w:b/>
                <w:bCs/>
                <w:sz w:val="24"/>
              </w:rPr>
            </w:pPr>
            <w:r w:rsidRPr="00607811">
              <w:rPr>
                <w:b/>
                <w:bCs/>
                <w:sz w:val="24"/>
              </w:rPr>
              <w:t xml:space="preserve">How do you know the costs in your application are reasonable? </w:t>
            </w:r>
          </w:p>
          <w:p w14:paraId="36DC5438" w14:textId="77777777" w:rsidR="00AE1ED0" w:rsidRDefault="00AE1ED0" w:rsidP="001D4153">
            <w:pPr>
              <w:spacing w:before="40" w:after="20"/>
              <w:rPr>
                <w:b/>
                <w:bCs/>
              </w:rPr>
            </w:pPr>
            <w:r w:rsidRPr="00D91BCB">
              <w:rPr>
                <w:color w:val="666666"/>
                <w:sz w:val="22"/>
              </w:rPr>
              <w:t>For example, you have obtained multiple quotes, checked prices against similar products, or used a known supplier. If you are proposing second-hand or refurbished equipment, please explain why and confirm it is fit for purpose.</w:t>
            </w:r>
          </w:p>
        </w:tc>
      </w:tr>
      <w:tr w:rsidR="00AE1ED0" w14:paraId="5910BDBF" w14:textId="77777777" w:rsidTr="00145927">
        <w:trPr>
          <w:trHeight w:val="426"/>
        </w:trPr>
        <w:tc>
          <w:tcPr>
            <w:tcW w:w="10480" w:type="dxa"/>
            <w:tcBorders>
              <w:bottom w:val="single" w:sz="4" w:space="0" w:color="auto"/>
            </w:tcBorders>
          </w:tcPr>
          <w:p w14:paraId="3AAA6C66" w14:textId="77777777" w:rsidR="00AE1ED0" w:rsidRDefault="00AE1ED0" w:rsidP="001D4153">
            <w:pPr>
              <w:spacing w:before="40" w:after="20"/>
              <w:rPr>
                <w:b/>
                <w:bCs/>
              </w:rPr>
            </w:pPr>
          </w:p>
          <w:p w14:paraId="028590CD" w14:textId="77777777" w:rsidR="00AC0D20" w:rsidRPr="0071181B" w:rsidRDefault="00AC0D20" w:rsidP="001D4153">
            <w:pPr>
              <w:spacing w:before="40" w:after="20"/>
              <w:rPr>
                <w:b/>
                <w:bCs/>
              </w:rPr>
            </w:pPr>
          </w:p>
        </w:tc>
      </w:tr>
    </w:tbl>
    <w:tbl>
      <w:tblPr>
        <w:tblStyle w:val="TableGrid"/>
        <w:tblW w:w="0" w:type="auto"/>
        <w:tblBorders>
          <w:top w:val="none" w:sz="0" w:space="0" w:color="auto"/>
        </w:tblBorders>
        <w:shd w:val="clear" w:color="auto" w:fill="E7E6E6" w:themeFill="background2"/>
        <w:tblLook w:val="04A0" w:firstRow="1" w:lastRow="0" w:firstColumn="1" w:lastColumn="0" w:noHBand="0" w:noVBand="1"/>
        <w:tblCaption w:val="Project expenditure"/>
        <w:tblDescription w:val="Further information about project costs"/>
      </w:tblPr>
      <w:tblGrid>
        <w:gridCol w:w="9776"/>
        <w:gridCol w:w="704"/>
      </w:tblGrid>
      <w:tr w:rsidR="00A541B4" w:rsidRPr="00607811" w14:paraId="51CD7DA6" w14:textId="77777777" w:rsidTr="00A541B4">
        <w:trPr>
          <w:cnfStyle w:val="100000000000" w:firstRow="1" w:lastRow="0" w:firstColumn="0" w:lastColumn="0" w:oddVBand="0" w:evenVBand="0" w:oddHBand="0" w:evenHBand="0" w:firstRowFirstColumn="0" w:firstRowLastColumn="0" w:lastRowFirstColumn="0" w:lastRowLastColumn="0"/>
        </w:trPr>
        <w:tc>
          <w:tcPr>
            <w:tcW w:w="977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FFF" w:themeFill="background1"/>
          </w:tcPr>
          <w:p w14:paraId="1F4A7B3F" w14:textId="77777777" w:rsidR="00A541B4" w:rsidRPr="00607811" w:rsidRDefault="00A541B4" w:rsidP="001D4153">
            <w:pPr>
              <w:tabs>
                <w:tab w:val="left" w:pos="6161"/>
                <w:tab w:val="left" w:pos="7329"/>
                <w:tab w:val="left" w:pos="8536"/>
              </w:tabs>
              <w:rPr>
                <w:color w:val="404040" w:themeColor="text1" w:themeTint="BF"/>
              </w:rPr>
            </w:pPr>
            <w:r w:rsidRPr="00607811">
              <w:rPr>
                <w:color w:val="404040" w:themeColor="text1" w:themeTint="BF"/>
              </w:rPr>
              <w:t xml:space="preserve">Are you able to reclaim VAT on any of the works? Please note we will not pay for any VAT that is recoverable. </w:t>
            </w:r>
          </w:p>
          <w:p w14:paraId="0766DBC2" w14:textId="77777777" w:rsidR="00A541B4" w:rsidRPr="00607811" w:rsidRDefault="00A541B4" w:rsidP="001D4153">
            <w:pPr>
              <w:rPr>
                <w:rFonts w:cs="Arial"/>
                <w:color w:val="404040" w:themeColor="text1" w:themeTint="BF"/>
                <w:szCs w:val="20"/>
              </w:rPr>
            </w:pPr>
            <w:r w:rsidRPr="00607811">
              <w:rPr>
                <w:rFonts w:cs="Arial"/>
                <w:color w:val="404040" w:themeColor="text1" w:themeTint="BF"/>
                <w:szCs w:val="20"/>
              </w:rPr>
              <w:t xml:space="preserve">If yes, please supply your VAT number: </w:t>
            </w:r>
          </w:p>
        </w:tc>
        <w:tc>
          <w:tcPr>
            <w:tcW w:w="70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FFF" w:themeFill="background1"/>
          </w:tcPr>
          <w:p w14:paraId="100959FA" w14:textId="77777777" w:rsidR="00A541B4" w:rsidRPr="00607811" w:rsidRDefault="00A541B4" w:rsidP="001D4153">
            <w:pPr>
              <w:ind w:left="-103"/>
              <w:jc w:val="center"/>
              <w:rPr>
                <w:rFonts w:cs="Arial"/>
                <w:color w:val="404040" w:themeColor="text1" w:themeTint="BF"/>
                <w:szCs w:val="24"/>
              </w:rPr>
            </w:pPr>
            <w:r w:rsidRPr="00607811">
              <w:rPr>
                <w:rFonts w:cs="Arial"/>
                <w:color w:val="404040" w:themeColor="text1" w:themeTint="BF"/>
                <w:szCs w:val="24"/>
              </w:rPr>
              <w:t>Y/N</w:t>
            </w:r>
          </w:p>
        </w:tc>
      </w:tr>
    </w:tbl>
    <w:tbl>
      <w:tblPr>
        <w:tblW w:w="1048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Caption w:val="Project expenditure"/>
        <w:tblDescription w:val="Further information about project costs"/>
      </w:tblPr>
      <w:tblGrid>
        <w:gridCol w:w="9777"/>
        <w:gridCol w:w="709"/>
      </w:tblGrid>
      <w:tr w:rsidR="00A541B4" w:rsidRPr="00607811" w14:paraId="34FE4DA1" w14:textId="77777777" w:rsidTr="00A541B4">
        <w:trPr>
          <w:trHeight w:val="567"/>
        </w:trPr>
        <w:tc>
          <w:tcPr>
            <w:tcW w:w="9777" w:type="dxa"/>
            <w:tcBorders>
              <w:top w:val="nil"/>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tcPr>
          <w:p w14:paraId="535A1B20" w14:textId="77777777" w:rsidR="00A541B4" w:rsidRPr="00607811" w:rsidRDefault="00A541B4" w:rsidP="001D4153">
            <w:pPr>
              <w:spacing w:after="0"/>
              <w:rPr>
                <w:color w:val="404040" w:themeColor="text1" w:themeTint="BF"/>
              </w:rPr>
            </w:pPr>
            <w:r w:rsidRPr="00607811">
              <w:rPr>
                <w:color w:val="404040" w:themeColor="text1" w:themeTint="BF"/>
              </w:rPr>
              <w:t>Does your organisation hold a bank account in its name?</w:t>
            </w:r>
          </w:p>
          <w:p w14:paraId="42CF81F4" w14:textId="7E6CF771" w:rsidR="00A541B4" w:rsidRPr="00607811" w:rsidRDefault="00A541B4" w:rsidP="001D4153">
            <w:pPr>
              <w:spacing w:after="0" w:line="240" w:lineRule="auto"/>
              <w:rPr>
                <w:color w:val="404040" w:themeColor="text1" w:themeTint="BF"/>
              </w:rPr>
            </w:pPr>
            <w:r w:rsidRPr="00607811">
              <w:rPr>
                <w:color w:val="404040" w:themeColor="text1" w:themeTint="BF"/>
                <w:sz w:val="22"/>
              </w:rPr>
              <w:t xml:space="preserve">Please note that </w:t>
            </w:r>
            <w:r w:rsidR="002E2D91" w:rsidRPr="00607811">
              <w:rPr>
                <w:color w:val="404040" w:themeColor="text1" w:themeTint="BF"/>
                <w:sz w:val="22"/>
              </w:rPr>
              <w:t xml:space="preserve">the </w:t>
            </w:r>
            <w:r w:rsidRPr="00607811">
              <w:rPr>
                <w:color w:val="404040" w:themeColor="text1" w:themeTint="BF"/>
                <w:sz w:val="22"/>
              </w:rPr>
              <w:t>grant cannot be paid to a personal bank account.</w:t>
            </w:r>
          </w:p>
        </w:tc>
        <w:tc>
          <w:tcPr>
            <w:tcW w:w="709" w:type="dxa"/>
            <w:tcBorders>
              <w:top w:val="nil"/>
              <w:left w:val="single" w:sz="4" w:space="0" w:color="auto"/>
              <w:bottom w:val="single" w:sz="4" w:space="0" w:color="auto"/>
              <w:right w:val="single" w:sz="4" w:space="0" w:color="auto"/>
            </w:tcBorders>
            <w:shd w:val="clear" w:color="auto" w:fill="FFFFFF" w:themeFill="background1"/>
            <w:tcMar>
              <w:top w:w="80" w:type="dxa"/>
              <w:left w:w="120" w:type="dxa"/>
              <w:bottom w:w="80" w:type="dxa"/>
              <w:right w:w="120" w:type="dxa"/>
            </w:tcMar>
          </w:tcPr>
          <w:p w14:paraId="2DB933A0" w14:textId="77777777" w:rsidR="00A541B4" w:rsidRPr="00607811" w:rsidRDefault="00A541B4" w:rsidP="00A541B4">
            <w:pPr>
              <w:spacing w:after="0"/>
              <w:rPr>
                <w:rFonts w:cs="Arial"/>
                <w:color w:val="404040" w:themeColor="text1" w:themeTint="BF"/>
                <w:sz w:val="28"/>
              </w:rPr>
            </w:pPr>
            <w:r w:rsidRPr="00607811">
              <w:rPr>
                <w:rFonts w:cs="Arial"/>
                <w:color w:val="404040" w:themeColor="text1" w:themeTint="BF"/>
                <w:szCs w:val="24"/>
              </w:rPr>
              <w:t>Y/N</w:t>
            </w:r>
          </w:p>
        </w:tc>
      </w:tr>
      <w:tr w:rsidR="00A541B4" w:rsidRPr="00607811" w14:paraId="1DF70A47" w14:textId="77777777" w:rsidTr="001D4153">
        <w:trPr>
          <w:trHeight w:val="567"/>
        </w:trPr>
        <w:tc>
          <w:tcPr>
            <w:tcW w:w="9777" w:type="dxa"/>
            <w:tcBorders>
              <w:top w:val="single" w:sz="4" w:space="0" w:color="auto"/>
            </w:tcBorders>
            <w:shd w:val="clear" w:color="auto" w:fill="FFFFFF" w:themeFill="background1"/>
            <w:tcMar>
              <w:top w:w="80" w:type="dxa"/>
              <w:left w:w="120" w:type="dxa"/>
              <w:bottom w:w="80" w:type="dxa"/>
              <w:right w:w="120" w:type="dxa"/>
            </w:tcMar>
          </w:tcPr>
          <w:p w14:paraId="057B208F" w14:textId="6600F8CD" w:rsidR="00A541B4" w:rsidRPr="00607811" w:rsidRDefault="00A541B4" w:rsidP="00A541B4">
            <w:pPr>
              <w:spacing w:after="0" w:line="240" w:lineRule="auto"/>
              <w:rPr>
                <w:color w:val="404040" w:themeColor="text1" w:themeTint="BF"/>
              </w:rPr>
            </w:pPr>
            <w:r w:rsidRPr="00607811">
              <w:rPr>
                <w:color w:val="404040" w:themeColor="text1" w:themeTint="BF"/>
              </w:rPr>
              <w:t xml:space="preserve">I have attached one quote from a reputable supplier </w:t>
            </w:r>
            <w:r w:rsidRPr="00607811">
              <w:rPr>
                <w:i/>
                <w:color w:val="404040" w:themeColor="text1" w:themeTint="BF"/>
              </w:rPr>
              <w:t>(required for proposals costing £2,000 or below)</w:t>
            </w:r>
            <w:r w:rsidR="00EE1E2E" w:rsidRPr="00607811">
              <w:rPr>
                <w:i/>
                <w:color w:val="404040" w:themeColor="text1" w:themeTint="BF"/>
              </w:rPr>
              <w:t xml:space="preserve"> OR</w:t>
            </w:r>
          </w:p>
        </w:tc>
        <w:sdt>
          <w:sdtPr>
            <w:rPr>
              <w:rFonts w:cs="Arial"/>
              <w:color w:val="404040" w:themeColor="text1" w:themeTint="BF"/>
              <w:sz w:val="28"/>
            </w:rPr>
            <w:id w:val="-510535258"/>
            <w14:checkbox>
              <w14:checked w14:val="0"/>
              <w14:checkedState w14:val="2612" w14:font="MS Gothic"/>
              <w14:uncheckedState w14:val="2610" w14:font="MS Gothic"/>
            </w14:checkbox>
          </w:sdtPr>
          <w:sdtContent>
            <w:tc>
              <w:tcPr>
                <w:tcW w:w="709" w:type="dxa"/>
                <w:tcBorders>
                  <w:top w:val="single" w:sz="4" w:space="0" w:color="auto"/>
                </w:tcBorders>
                <w:shd w:val="clear" w:color="auto" w:fill="FFFFFF" w:themeFill="background1"/>
                <w:tcMar>
                  <w:top w:w="80" w:type="dxa"/>
                  <w:left w:w="120" w:type="dxa"/>
                  <w:bottom w:w="80" w:type="dxa"/>
                  <w:right w:w="120" w:type="dxa"/>
                </w:tcMar>
              </w:tcPr>
              <w:p w14:paraId="5F9CD07C" w14:textId="09F99FDD" w:rsidR="00A541B4" w:rsidRPr="00607811" w:rsidRDefault="00A541B4" w:rsidP="00A541B4">
                <w:pPr>
                  <w:spacing w:after="0"/>
                  <w:jc w:val="center"/>
                  <w:rPr>
                    <w:rFonts w:cs="Arial"/>
                    <w:color w:val="404040" w:themeColor="text1" w:themeTint="BF"/>
                    <w:sz w:val="28"/>
                  </w:rPr>
                </w:pPr>
                <w:r w:rsidRPr="00607811">
                  <w:rPr>
                    <w:rFonts w:ascii="MS Gothic" w:eastAsia="MS Gothic" w:hAnsi="MS Gothic" w:cs="Arial"/>
                    <w:color w:val="404040" w:themeColor="text1" w:themeTint="BF"/>
                    <w:sz w:val="28"/>
                  </w:rPr>
                  <w:t>☐</w:t>
                </w:r>
              </w:p>
            </w:tc>
          </w:sdtContent>
        </w:sdt>
      </w:tr>
      <w:tr w:rsidR="00A541B4" w:rsidRPr="00607811" w14:paraId="34A2A48D" w14:textId="77777777" w:rsidTr="001D4153">
        <w:trPr>
          <w:trHeight w:val="567"/>
        </w:trPr>
        <w:tc>
          <w:tcPr>
            <w:tcW w:w="9777" w:type="dxa"/>
            <w:tcBorders>
              <w:top w:val="single" w:sz="4" w:space="0" w:color="auto"/>
            </w:tcBorders>
            <w:shd w:val="clear" w:color="auto" w:fill="FFFFFF" w:themeFill="background1"/>
            <w:tcMar>
              <w:top w:w="80" w:type="dxa"/>
              <w:left w:w="120" w:type="dxa"/>
              <w:bottom w:w="80" w:type="dxa"/>
              <w:right w:w="120" w:type="dxa"/>
            </w:tcMar>
          </w:tcPr>
          <w:p w14:paraId="0A79A06F" w14:textId="022813BE" w:rsidR="00A541B4" w:rsidRPr="00607811" w:rsidRDefault="00A541B4" w:rsidP="00A541B4">
            <w:pPr>
              <w:spacing w:after="0" w:line="240" w:lineRule="auto"/>
              <w:rPr>
                <w:color w:val="404040" w:themeColor="text1" w:themeTint="BF"/>
              </w:rPr>
            </w:pPr>
            <w:r w:rsidRPr="00607811">
              <w:rPr>
                <w:color w:val="404040" w:themeColor="text1" w:themeTint="BF"/>
              </w:rPr>
              <w:t xml:space="preserve">I have attached at least three written quotes from reputable suppliers </w:t>
            </w:r>
            <w:r w:rsidRPr="00607811">
              <w:rPr>
                <w:i/>
                <w:color w:val="404040" w:themeColor="text1" w:themeTint="BF"/>
              </w:rPr>
              <w:t xml:space="preserve">(required for proposals costing </w:t>
            </w:r>
            <w:r w:rsidR="007A4374" w:rsidRPr="00607811">
              <w:rPr>
                <w:i/>
                <w:color w:val="404040" w:themeColor="text1" w:themeTint="BF"/>
              </w:rPr>
              <w:t xml:space="preserve">over </w:t>
            </w:r>
            <w:r w:rsidRPr="00607811">
              <w:rPr>
                <w:i/>
                <w:color w:val="404040" w:themeColor="text1" w:themeTint="BF"/>
              </w:rPr>
              <w:t>£2,00</w:t>
            </w:r>
            <w:r w:rsidR="00E4506E" w:rsidRPr="00607811">
              <w:rPr>
                <w:i/>
                <w:color w:val="404040" w:themeColor="text1" w:themeTint="BF"/>
              </w:rPr>
              <w:t>0</w:t>
            </w:r>
            <w:r w:rsidRPr="00607811">
              <w:rPr>
                <w:i/>
                <w:color w:val="404040" w:themeColor="text1" w:themeTint="BF"/>
              </w:rPr>
              <w:t>)</w:t>
            </w:r>
          </w:p>
        </w:tc>
        <w:sdt>
          <w:sdtPr>
            <w:rPr>
              <w:rFonts w:cs="Arial"/>
              <w:color w:val="404040" w:themeColor="text1" w:themeTint="BF"/>
              <w:sz w:val="28"/>
            </w:rPr>
            <w:id w:val="-662934020"/>
            <w14:checkbox>
              <w14:checked w14:val="0"/>
              <w14:checkedState w14:val="2612" w14:font="MS Gothic"/>
              <w14:uncheckedState w14:val="2610" w14:font="MS Gothic"/>
            </w14:checkbox>
          </w:sdtPr>
          <w:sdtContent>
            <w:tc>
              <w:tcPr>
                <w:tcW w:w="709" w:type="dxa"/>
                <w:tcBorders>
                  <w:top w:val="single" w:sz="4" w:space="0" w:color="auto"/>
                </w:tcBorders>
                <w:shd w:val="clear" w:color="auto" w:fill="FFFFFF" w:themeFill="background1"/>
                <w:tcMar>
                  <w:top w:w="80" w:type="dxa"/>
                  <w:left w:w="120" w:type="dxa"/>
                  <w:bottom w:w="80" w:type="dxa"/>
                  <w:right w:w="120" w:type="dxa"/>
                </w:tcMar>
              </w:tcPr>
              <w:p w14:paraId="770C799E" w14:textId="0B04F378" w:rsidR="00A541B4" w:rsidRPr="00607811" w:rsidRDefault="00A541B4" w:rsidP="00A541B4">
                <w:pPr>
                  <w:spacing w:after="0"/>
                  <w:jc w:val="center"/>
                  <w:rPr>
                    <w:color w:val="404040" w:themeColor="text1" w:themeTint="BF"/>
                  </w:rPr>
                </w:pPr>
                <w:r w:rsidRPr="00607811">
                  <w:rPr>
                    <w:rFonts w:ascii="MS Gothic" w:eastAsia="MS Gothic" w:hAnsi="MS Gothic" w:cs="Arial"/>
                    <w:color w:val="404040" w:themeColor="text1" w:themeTint="BF"/>
                    <w:sz w:val="28"/>
                  </w:rPr>
                  <w:t>☐</w:t>
                </w:r>
              </w:p>
            </w:tc>
          </w:sdtContent>
        </w:sdt>
      </w:tr>
      <w:tr w:rsidR="00973A31" w:rsidRPr="00607811" w14:paraId="5FBCC523" w14:textId="77777777" w:rsidTr="001D4153">
        <w:trPr>
          <w:trHeight w:val="228"/>
        </w:trPr>
        <w:tc>
          <w:tcPr>
            <w:tcW w:w="9777" w:type="dxa"/>
            <w:shd w:val="clear" w:color="auto" w:fill="FFFFFF" w:themeFill="background1"/>
            <w:tcMar>
              <w:top w:w="80" w:type="dxa"/>
              <w:left w:w="120" w:type="dxa"/>
              <w:bottom w:w="80" w:type="dxa"/>
              <w:right w:w="120" w:type="dxa"/>
            </w:tcMar>
          </w:tcPr>
          <w:p w14:paraId="782C7294" w14:textId="52084AEA" w:rsidR="00973A31" w:rsidRPr="00607811" w:rsidRDefault="00973A31" w:rsidP="00CB6CFF">
            <w:pPr>
              <w:spacing w:before="40" w:after="20" w:line="240" w:lineRule="auto"/>
              <w:rPr>
                <w:color w:val="404040" w:themeColor="text1" w:themeTint="BF"/>
              </w:rPr>
            </w:pPr>
            <w:r w:rsidRPr="00607811">
              <w:rPr>
                <w:color w:val="404040" w:themeColor="text1" w:themeTint="BF"/>
              </w:rPr>
              <w:t>Has your organisation (including any related or associated organisations) received more than £315,000 in Minimal Financial Assistance or other subsidies during the current financial year and the two financial years prior to this application?</w:t>
            </w:r>
          </w:p>
          <w:p w14:paraId="5EFC1656" w14:textId="30025FE4" w:rsidR="00973A31" w:rsidRPr="00607811" w:rsidRDefault="00973A31" w:rsidP="00CB6CFF">
            <w:pPr>
              <w:spacing w:before="40" w:after="20" w:line="240" w:lineRule="auto"/>
              <w:rPr>
                <w:color w:val="404040" w:themeColor="text1" w:themeTint="BF"/>
              </w:rPr>
            </w:pPr>
            <w:r w:rsidRPr="00607811">
              <w:rPr>
                <w:color w:val="404040" w:themeColor="text1" w:themeTint="BF"/>
                <w:sz w:val="22"/>
                <w:szCs w:val="20"/>
              </w:rPr>
              <w:t>If yes, please provide details below:</w:t>
            </w:r>
          </w:p>
        </w:tc>
        <w:tc>
          <w:tcPr>
            <w:tcW w:w="709" w:type="dxa"/>
            <w:shd w:val="clear" w:color="auto" w:fill="FFFFFF" w:themeFill="background1"/>
            <w:tcMar>
              <w:top w:w="80" w:type="dxa"/>
              <w:left w:w="120" w:type="dxa"/>
              <w:bottom w:w="80" w:type="dxa"/>
              <w:right w:w="120" w:type="dxa"/>
            </w:tcMar>
          </w:tcPr>
          <w:p w14:paraId="07F1BBC2" w14:textId="1C2662AF" w:rsidR="00973A31" w:rsidRPr="00607811" w:rsidRDefault="00973A31" w:rsidP="00A541B4">
            <w:pPr>
              <w:spacing w:after="0"/>
              <w:jc w:val="center"/>
              <w:rPr>
                <w:rFonts w:cs="Arial"/>
                <w:color w:val="404040" w:themeColor="text1" w:themeTint="BF"/>
                <w:sz w:val="28"/>
              </w:rPr>
            </w:pPr>
            <w:r w:rsidRPr="00607811">
              <w:rPr>
                <w:rFonts w:cs="Arial"/>
                <w:color w:val="404040" w:themeColor="text1" w:themeTint="BF"/>
                <w:sz w:val="28"/>
              </w:rPr>
              <w:t>Y/N</w:t>
            </w:r>
          </w:p>
        </w:tc>
      </w:tr>
      <w:tr w:rsidR="00C55134" w14:paraId="41A34A16" w14:textId="77777777" w:rsidTr="00872A2A">
        <w:trPr>
          <w:trHeight w:val="228"/>
        </w:trPr>
        <w:tc>
          <w:tcPr>
            <w:tcW w:w="10486" w:type="dxa"/>
            <w:gridSpan w:val="2"/>
            <w:shd w:val="clear" w:color="auto" w:fill="FFFFFF" w:themeFill="background1"/>
            <w:tcMar>
              <w:top w:w="80" w:type="dxa"/>
              <w:left w:w="120" w:type="dxa"/>
              <w:bottom w:w="80" w:type="dxa"/>
              <w:right w:w="120" w:type="dxa"/>
            </w:tcMar>
          </w:tcPr>
          <w:p w14:paraId="16652759" w14:textId="77777777" w:rsidR="00C55134" w:rsidRDefault="00C55134" w:rsidP="00A541B4">
            <w:pPr>
              <w:spacing w:after="0"/>
              <w:jc w:val="center"/>
              <w:rPr>
                <w:rFonts w:cs="Arial"/>
                <w:sz w:val="28"/>
              </w:rPr>
            </w:pPr>
          </w:p>
        </w:tc>
      </w:tr>
      <w:tr w:rsidR="00A541B4" w14:paraId="6D5747C5" w14:textId="77777777" w:rsidTr="001D4153">
        <w:trPr>
          <w:trHeight w:val="228"/>
        </w:trPr>
        <w:tc>
          <w:tcPr>
            <w:tcW w:w="9777" w:type="dxa"/>
            <w:shd w:val="clear" w:color="auto" w:fill="FFFFFF" w:themeFill="background1"/>
            <w:tcMar>
              <w:top w:w="80" w:type="dxa"/>
              <w:left w:w="120" w:type="dxa"/>
              <w:bottom w:w="80" w:type="dxa"/>
              <w:right w:w="120" w:type="dxa"/>
            </w:tcMar>
          </w:tcPr>
          <w:p w14:paraId="5E8F7C54" w14:textId="66258D96" w:rsidR="00A541B4" w:rsidRDefault="00A2516B" w:rsidP="00A541B4">
            <w:pPr>
              <w:spacing w:after="0" w:line="240" w:lineRule="auto"/>
            </w:pPr>
            <w:r>
              <w:t>If you would prefer to receive the payment in arrears, please tick this box</w:t>
            </w:r>
            <w:r w:rsidR="00FD14D5">
              <w:t>.</w:t>
            </w:r>
          </w:p>
        </w:tc>
        <w:sdt>
          <w:sdtPr>
            <w:rPr>
              <w:rFonts w:cs="Arial"/>
              <w:sz w:val="28"/>
            </w:rPr>
            <w:id w:val="-1105265965"/>
            <w14:checkbox>
              <w14:checked w14:val="0"/>
              <w14:checkedState w14:val="2612" w14:font="MS Gothic"/>
              <w14:uncheckedState w14:val="2610" w14:font="MS Gothic"/>
            </w14:checkbox>
          </w:sdtPr>
          <w:sdtContent>
            <w:tc>
              <w:tcPr>
                <w:tcW w:w="709" w:type="dxa"/>
                <w:shd w:val="clear" w:color="auto" w:fill="FFFFFF" w:themeFill="background1"/>
                <w:tcMar>
                  <w:top w:w="80" w:type="dxa"/>
                  <w:left w:w="120" w:type="dxa"/>
                  <w:bottom w:w="80" w:type="dxa"/>
                  <w:right w:w="120" w:type="dxa"/>
                </w:tcMar>
              </w:tcPr>
              <w:p w14:paraId="41A18AD1" w14:textId="77777777" w:rsidR="00A541B4" w:rsidRDefault="00A541B4" w:rsidP="00A541B4">
                <w:pPr>
                  <w:spacing w:after="0"/>
                  <w:jc w:val="center"/>
                </w:pPr>
                <w:r w:rsidRPr="00325A71">
                  <w:rPr>
                    <w:rFonts w:ascii="MS Gothic" w:eastAsia="MS Gothic" w:hAnsi="MS Gothic" w:cs="Arial" w:hint="eastAsia"/>
                    <w:sz w:val="28"/>
                  </w:rPr>
                  <w:t>☐</w:t>
                </w:r>
              </w:p>
            </w:tc>
          </w:sdtContent>
        </w:sdt>
      </w:tr>
    </w:tbl>
    <w:p w14:paraId="6F9C22C7" w14:textId="77777777" w:rsidR="00572247" w:rsidRPr="00572247" w:rsidRDefault="00572247" w:rsidP="00F40594"/>
    <w:p w14:paraId="3B976140" w14:textId="7CEB72B2" w:rsidR="00911524" w:rsidRPr="00911524" w:rsidRDefault="00911524" w:rsidP="00911524">
      <w:pPr>
        <w:pStyle w:val="Heading2"/>
        <w:rPr>
          <w:rFonts w:eastAsia="Arial"/>
        </w:rPr>
      </w:pPr>
      <w:r>
        <w:rPr>
          <w:rFonts w:eastAsia="Arial"/>
        </w:rPr>
        <w:lastRenderedPageBreak/>
        <w:t>Data protection</w:t>
      </w:r>
    </w:p>
    <w:p w14:paraId="45E4BDAD" w14:textId="60390A05" w:rsidR="0074702F" w:rsidRDefault="00F360CA" w:rsidP="0074702F">
      <w:pPr>
        <w:spacing w:after="0"/>
        <w:rPr>
          <w:rFonts w:eastAsia="Arial" w:cs="Arial"/>
          <w:color w:val="auto"/>
          <w:szCs w:val="24"/>
        </w:rPr>
      </w:pPr>
      <w:r w:rsidRPr="00F360CA">
        <w:rPr>
          <w:rFonts w:eastAsia="Arial" w:cs="Arial"/>
          <w:color w:val="auto"/>
          <w:szCs w:val="24"/>
        </w:rPr>
        <w:t xml:space="preserve">Any personal information you provide will be processed in accordance with the Data Protection Act 2018 and UK GDPR and stored securely by the </w:t>
      </w:r>
      <w:r w:rsidR="002974D4">
        <w:rPr>
          <w:rFonts w:eastAsia="Arial" w:cs="Arial"/>
          <w:color w:val="auto"/>
          <w:szCs w:val="24"/>
        </w:rPr>
        <w:t>c</w:t>
      </w:r>
      <w:r w:rsidRPr="00F360CA">
        <w:rPr>
          <w:rFonts w:eastAsia="Arial" w:cs="Arial"/>
          <w:color w:val="auto"/>
          <w:szCs w:val="24"/>
        </w:rPr>
        <w:t>ouncil. We will use it to process your application, administer your grant and monitor and evaluate the scheme. The lawful basis is that this is a task carried out in the public interest (Article 6(1)(e) UK GDPR).</w:t>
      </w:r>
      <w:r w:rsidR="0074702F">
        <w:rPr>
          <w:rFonts w:eastAsia="Arial" w:cs="Arial"/>
          <w:color w:val="auto"/>
          <w:szCs w:val="24"/>
        </w:rPr>
        <w:t xml:space="preserve"> </w:t>
      </w:r>
    </w:p>
    <w:p w14:paraId="7C554985" w14:textId="77777777" w:rsidR="0074702F" w:rsidRDefault="0074702F" w:rsidP="0074702F">
      <w:pPr>
        <w:spacing w:after="0"/>
        <w:rPr>
          <w:rFonts w:eastAsia="Arial" w:cs="Arial"/>
          <w:color w:val="auto"/>
          <w:szCs w:val="24"/>
        </w:rPr>
      </w:pPr>
    </w:p>
    <w:p w14:paraId="1121A50E" w14:textId="1336AADC" w:rsidR="00F360CA" w:rsidRDefault="00F360CA" w:rsidP="0074702F">
      <w:pPr>
        <w:spacing w:after="0"/>
        <w:rPr>
          <w:rFonts w:eastAsia="Arial" w:cs="Arial"/>
          <w:color w:val="auto"/>
          <w:szCs w:val="24"/>
        </w:rPr>
      </w:pPr>
      <w:r w:rsidRPr="00F360CA">
        <w:rPr>
          <w:rFonts w:eastAsia="Arial" w:cs="Arial"/>
          <w:color w:val="auto"/>
          <w:szCs w:val="24"/>
        </w:rPr>
        <w:t xml:space="preserve">Anonymised data may be shared with the West of England Mayoral Combined Authority (WECA), Active Travel England or academic partners to evaluate the scheme. We may also share data with enforcement agencies to prevent and detect fraud or other crime. Details of grants awarded are published on the </w:t>
      </w:r>
      <w:r w:rsidR="002974D4">
        <w:rPr>
          <w:rFonts w:eastAsia="Arial" w:cs="Arial"/>
          <w:color w:val="auto"/>
          <w:szCs w:val="24"/>
        </w:rPr>
        <w:t>c</w:t>
      </w:r>
      <w:r w:rsidRPr="00F360CA">
        <w:rPr>
          <w:rFonts w:eastAsia="Arial" w:cs="Arial"/>
          <w:color w:val="auto"/>
          <w:szCs w:val="24"/>
        </w:rPr>
        <w:t>ouncil's open data page.</w:t>
      </w:r>
    </w:p>
    <w:p w14:paraId="66AE0268" w14:textId="77777777" w:rsidR="0074702F" w:rsidRPr="00F360CA" w:rsidRDefault="0074702F" w:rsidP="0074702F">
      <w:pPr>
        <w:spacing w:after="0"/>
        <w:rPr>
          <w:rFonts w:eastAsia="Arial" w:cs="Arial"/>
          <w:color w:val="auto"/>
          <w:szCs w:val="24"/>
        </w:rPr>
      </w:pPr>
    </w:p>
    <w:p w14:paraId="52C5BBC3" w14:textId="7BBE3D28" w:rsidR="00F360CA" w:rsidRPr="00F360CA" w:rsidRDefault="00F360CA" w:rsidP="00F360CA">
      <w:pPr>
        <w:rPr>
          <w:rFonts w:eastAsia="Arial" w:cs="Arial"/>
          <w:color w:val="auto"/>
          <w:szCs w:val="24"/>
        </w:rPr>
      </w:pPr>
      <w:r w:rsidRPr="00F360CA">
        <w:rPr>
          <w:rFonts w:eastAsia="Arial" w:cs="Arial"/>
          <w:color w:val="auto"/>
          <w:szCs w:val="24"/>
        </w:rPr>
        <w:t>For full details</w:t>
      </w:r>
      <w:r w:rsidR="00CD6494">
        <w:rPr>
          <w:rFonts w:eastAsia="Arial" w:cs="Arial"/>
          <w:color w:val="auto"/>
          <w:szCs w:val="24"/>
        </w:rPr>
        <w:t xml:space="preserve"> about our data sharing and data protection policies, </w:t>
      </w:r>
      <w:r w:rsidR="00AB7D82">
        <w:rPr>
          <w:rFonts w:eastAsia="Arial" w:cs="Arial"/>
          <w:color w:val="auto"/>
          <w:szCs w:val="24"/>
        </w:rPr>
        <w:t>read</w:t>
      </w:r>
      <w:r w:rsidRPr="00F360CA">
        <w:rPr>
          <w:rFonts w:eastAsia="Arial" w:cs="Arial"/>
          <w:color w:val="auto"/>
          <w:szCs w:val="24"/>
        </w:rPr>
        <w:t xml:space="preserve"> our </w:t>
      </w:r>
      <w:hyperlink r:id="rId14" w:history="1">
        <w:r w:rsidR="00C55134">
          <w:rPr>
            <w:rStyle w:val="Hyperlink"/>
            <w:rFonts w:eastAsia="Arial" w:cs="Arial"/>
            <w:szCs w:val="24"/>
          </w:rPr>
          <w:t>p</w:t>
        </w:r>
        <w:r w:rsidRPr="00C55134">
          <w:rPr>
            <w:rStyle w:val="Hyperlink"/>
            <w:rFonts w:eastAsia="Arial" w:cs="Arial"/>
            <w:szCs w:val="24"/>
          </w:rPr>
          <w:t xml:space="preserve">rivacy </w:t>
        </w:r>
        <w:r w:rsidR="00C55134">
          <w:rPr>
            <w:rStyle w:val="Hyperlink"/>
            <w:rFonts w:eastAsia="Arial" w:cs="Arial"/>
            <w:szCs w:val="24"/>
          </w:rPr>
          <w:t>n</w:t>
        </w:r>
        <w:r w:rsidRPr="00C55134">
          <w:rPr>
            <w:rStyle w:val="Hyperlink"/>
            <w:rFonts w:eastAsia="Arial" w:cs="Arial"/>
            <w:szCs w:val="24"/>
          </w:rPr>
          <w:t>otice</w:t>
        </w:r>
      </w:hyperlink>
      <w:r w:rsidR="00C55134">
        <w:rPr>
          <w:rFonts w:eastAsia="Arial" w:cs="Arial"/>
          <w:color w:val="auto"/>
          <w:szCs w:val="24"/>
        </w:rPr>
        <w:t>.</w:t>
      </w:r>
    </w:p>
    <w:p w14:paraId="2A31F3D1" w14:textId="79CEE0BC" w:rsidR="00911524" w:rsidRDefault="00911524" w:rsidP="00911524">
      <w:pPr>
        <w:pStyle w:val="Heading2"/>
      </w:pPr>
      <w:r>
        <w:t>Declaration</w:t>
      </w:r>
    </w:p>
    <w:p w14:paraId="4AE4DE50" w14:textId="77777777" w:rsidR="0024307F" w:rsidRPr="00607811" w:rsidRDefault="0024307F" w:rsidP="00607811">
      <w:pPr>
        <w:pStyle w:val="Heading3"/>
        <w:rPr>
          <w:b/>
          <w:bCs/>
          <w:sz w:val="24"/>
        </w:rPr>
      </w:pPr>
      <w:r w:rsidRPr="00607811">
        <w:rPr>
          <w:b/>
          <w:bCs/>
          <w:sz w:val="24"/>
        </w:rPr>
        <w:t>Please read carefully. By signing, you confirm the following on behalf of the organisation.</w:t>
      </w:r>
    </w:p>
    <w:p w14:paraId="60D9169F" w14:textId="653EBDE7" w:rsidR="0024307F" w:rsidRPr="0024307F" w:rsidRDefault="0024307F" w:rsidP="0024307F">
      <w:pPr>
        <w:spacing w:before="240"/>
      </w:pPr>
      <w:r w:rsidRPr="0024307F">
        <w:t>I am authorised to sign this declaration on behalf of the organisation, and the application has been approved by the appropriate person(s) within the organisation.</w:t>
      </w:r>
      <w:r w:rsidR="0074702F">
        <w:t xml:space="preserve"> </w:t>
      </w:r>
      <w:r w:rsidRPr="0024307F">
        <w:t>The information provided in this application is correct to the best of my knowledge and belief. I understand that it is a criminal offence to make a statement I know to be false.</w:t>
      </w:r>
    </w:p>
    <w:p w14:paraId="653E2919" w14:textId="77777777" w:rsidR="0074702F" w:rsidRDefault="00D86B60" w:rsidP="0024307F">
      <w:pPr>
        <w:tabs>
          <w:tab w:val="num" w:pos="720"/>
        </w:tabs>
        <w:spacing w:before="240"/>
      </w:pPr>
      <w:r w:rsidRPr="00D86B60">
        <w:t>I have read the Active Travel Grant guidance and confirm that the organisation and project meet its requirements, and that no work or purchases covered by this application have started.</w:t>
      </w:r>
      <w:r w:rsidR="0024307F" w:rsidRPr="0024307F">
        <w:t xml:space="preserve"> </w:t>
      </w:r>
    </w:p>
    <w:p w14:paraId="121E71A2" w14:textId="2067A216" w:rsidR="0024307F" w:rsidRPr="00572247" w:rsidRDefault="0024307F" w:rsidP="0074702F">
      <w:pPr>
        <w:tabs>
          <w:tab w:val="num" w:pos="720"/>
        </w:tabs>
        <w:spacing w:before="240"/>
      </w:pPr>
      <w:r w:rsidRPr="0024307F">
        <w:t>The organisation is not insolvent, in administration or liquidation, or subject to any other insolvency proceedings. It has not made any arrangement or composition with its creditors and has no outstanding civil court judgements against it. It has no outstanding debts to South Gloucestershire Council and is not involved in or connected with any activity that is unsuitable for support from public funds.</w:t>
      </w:r>
      <w:r w:rsidR="0074702F">
        <w:t xml:space="preserve"> </w:t>
      </w:r>
      <w:r w:rsidRPr="00572247">
        <w:t>For sole traders and partnerships</w:t>
      </w:r>
      <w:r w:rsidR="0074702F">
        <w:t xml:space="preserve">, </w:t>
      </w:r>
      <w:r w:rsidRPr="00572247">
        <w:t>I (and any partner) have not been declared bankrupt.</w:t>
      </w:r>
    </w:p>
    <w:p w14:paraId="77510F2D" w14:textId="77777777" w:rsidR="0024307F" w:rsidRPr="00572247" w:rsidRDefault="0024307F" w:rsidP="0024307F">
      <w:pPr>
        <w:spacing w:before="240"/>
      </w:pPr>
      <w:r w:rsidRPr="00572247">
        <w:t>The information provided about previous subsidies received by the organisation is complete and accurate.</w:t>
      </w:r>
    </w:p>
    <w:p w14:paraId="3B612ACA" w14:textId="193ADA90" w:rsidR="0024307F" w:rsidRPr="00572247" w:rsidRDefault="0024307F" w:rsidP="00572247">
      <w:pPr>
        <w:spacing w:before="240"/>
      </w:pPr>
      <w:r w:rsidRPr="00572247">
        <w:t>I understand the grant is discretionary and, if awarded, will be subject to the conditions set out in the grant agreement.</w:t>
      </w:r>
      <w:r w:rsidR="00572247" w:rsidRPr="00572247">
        <w:t xml:space="preserve"> </w:t>
      </w:r>
      <w:r w:rsidRPr="00572247">
        <w:t>The grant will be used solely for the purposes described in this application.</w:t>
      </w:r>
    </w:p>
    <w:p w14:paraId="129FAE21" w14:textId="51EACE88" w:rsidR="0024307F" w:rsidRPr="00572247" w:rsidRDefault="0024307F" w:rsidP="00572247">
      <w:pPr>
        <w:spacing w:before="240"/>
      </w:pPr>
      <w:r w:rsidRPr="00572247">
        <w:t xml:space="preserve">I understand that the grant will normally be paid in two stages: </w:t>
      </w:r>
      <w:r w:rsidR="00F546EE">
        <w:t>75% of the grant on signature of the grant agreement, based on your approved quote(s) confirming the approved cost</w:t>
      </w:r>
      <w:r w:rsidRPr="00572247">
        <w:t xml:space="preserve">, and the balance on completion, on receipt of final invoice(s), photographic evidence and proof of payment. The organisation will keep all invoices and records of spend and provide them to the </w:t>
      </w:r>
      <w:r w:rsidR="00C55134">
        <w:t>c</w:t>
      </w:r>
      <w:r w:rsidRPr="00572247">
        <w:t>ouncil. Costs without supporting invoices cannot be paid through the grant.</w:t>
      </w:r>
    </w:p>
    <w:p w14:paraId="12E7F41E" w14:textId="77777777" w:rsidR="0024307F" w:rsidRPr="00572247" w:rsidRDefault="0024307F" w:rsidP="00572247">
      <w:pPr>
        <w:spacing w:before="240"/>
      </w:pPr>
      <w:r w:rsidRPr="00572247">
        <w:t>The organisation accepts the monitoring and reporting obligations attached to any grant awarded.</w:t>
      </w:r>
    </w:p>
    <w:p w14:paraId="678CEB5A" w14:textId="77777777" w:rsidR="0024307F" w:rsidRPr="00572247" w:rsidRDefault="0024307F" w:rsidP="00572247">
      <w:pPr>
        <w:spacing w:before="240"/>
      </w:pPr>
      <w:r w:rsidRPr="00572247">
        <w:t>The organisation will comply with all relevant legal obligations, including safeguarding and data protection.</w:t>
      </w:r>
    </w:p>
    <w:p w14:paraId="0C518FA3" w14:textId="04F9DE21" w:rsidR="0024307F" w:rsidRPr="00572247" w:rsidRDefault="0024307F" w:rsidP="00572247">
      <w:pPr>
        <w:spacing w:before="240"/>
      </w:pPr>
      <w:r w:rsidRPr="00572247">
        <w:t xml:space="preserve">I understand that the </w:t>
      </w:r>
      <w:r w:rsidR="00C55134">
        <w:t>c</w:t>
      </w:r>
      <w:r w:rsidRPr="00572247">
        <w:t xml:space="preserve">ouncil has a duty to protect public </w:t>
      </w:r>
      <w:r w:rsidR="0074702F" w:rsidRPr="00572247">
        <w:t>funds and</w:t>
      </w:r>
      <w:r w:rsidRPr="00572247">
        <w:t xml:space="preserve"> may verify the information on this form with other </w:t>
      </w:r>
      <w:r w:rsidR="00C55134">
        <w:t>c</w:t>
      </w:r>
      <w:r w:rsidRPr="00572247">
        <w:t>ouncil departments, government agencies and other local authorities to prevent and detect fraud. I consent to these checks.</w:t>
      </w:r>
    </w:p>
    <w:p w14:paraId="30002440" w14:textId="7CE62F5A" w:rsidR="0024307F" w:rsidRPr="00572247" w:rsidRDefault="0024307F" w:rsidP="00572247">
      <w:pPr>
        <w:spacing w:before="240"/>
      </w:pPr>
      <w:r w:rsidRPr="00572247">
        <w:t xml:space="preserve">I understand that if any information given is false, or the organisation is later found to be ineligible, the </w:t>
      </w:r>
      <w:r w:rsidR="00C55134">
        <w:t>c</w:t>
      </w:r>
      <w:r w:rsidRPr="00572247">
        <w:t>ouncil may recover the grant in full.</w:t>
      </w:r>
    </w:p>
    <w:p w14:paraId="355422DF" w14:textId="79AA96CC" w:rsidR="0024307F" w:rsidRDefault="0024307F" w:rsidP="00572247">
      <w:pPr>
        <w:tabs>
          <w:tab w:val="num" w:pos="720"/>
        </w:tabs>
        <w:spacing w:before="240"/>
      </w:pPr>
      <w:r w:rsidRPr="00572247">
        <w:lastRenderedPageBreak/>
        <w:t xml:space="preserve">I understand that details of grants awarded will be published on the </w:t>
      </w:r>
      <w:r w:rsidR="00C55134">
        <w:t>c</w:t>
      </w:r>
      <w:r w:rsidRPr="00572247">
        <w:t>ouncil's open data page, as required by the Local Government Transparency Code.</w:t>
      </w:r>
      <w:r w:rsidR="00572247" w:rsidRPr="00572247">
        <w:t xml:space="preserve"> </w:t>
      </w:r>
      <w:r w:rsidRPr="00572247">
        <w:t xml:space="preserve">Anyone named on this form is aware that their details have been shared with the </w:t>
      </w:r>
      <w:r w:rsidR="00C55134">
        <w:t>c</w:t>
      </w:r>
      <w:r w:rsidRPr="00572247">
        <w:t>ouncil for the purposes described in the data protection section.</w:t>
      </w:r>
    </w:p>
    <w:p w14:paraId="16F3E0B0" w14:textId="77777777" w:rsidR="00501705" w:rsidRPr="00572247" w:rsidRDefault="00501705" w:rsidP="00572247">
      <w:pPr>
        <w:tabs>
          <w:tab w:val="num" w:pos="720"/>
        </w:tabs>
        <w:spacing w:before="240"/>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eclaration"/>
        <w:tblDescription w:val="Signed and dated confirmation"/>
      </w:tblPr>
      <w:tblGrid>
        <w:gridCol w:w="7366"/>
        <w:gridCol w:w="3114"/>
      </w:tblGrid>
      <w:tr w:rsidR="00D17AD5" w14:paraId="10D92A57" w14:textId="77777777" w:rsidTr="004132A5">
        <w:tc>
          <w:tcPr>
            <w:tcW w:w="7366" w:type="dxa"/>
          </w:tcPr>
          <w:p w14:paraId="11E7EF49" w14:textId="77777777" w:rsidR="00D17AD5" w:rsidRDefault="00D17AD5" w:rsidP="0074702F">
            <w:pPr>
              <w:pStyle w:val="BodyText"/>
              <w:tabs>
                <w:tab w:val="left" w:pos="720"/>
              </w:tabs>
              <w:spacing w:before="60" w:after="60"/>
              <w:rPr>
                <w:b/>
                <w:bCs/>
              </w:rPr>
            </w:pPr>
            <w:r w:rsidRPr="00D17AD5">
              <w:rPr>
                <w:b/>
                <w:bCs/>
              </w:rPr>
              <w:t>Signed:</w:t>
            </w:r>
          </w:p>
          <w:p w14:paraId="27D3128F" w14:textId="2CD4332A" w:rsidR="0025659A" w:rsidRDefault="0025659A" w:rsidP="0074702F">
            <w:pPr>
              <w:pStyle w:val="BodyText"/>
              <w:tabs>
                <w:tab w:val="left" w:pos="720"/>
              </w:tabs>
              <w:spacing w:before="60" w:after="60"/>
            </w:pPr>
          </w:p>
        </w:tc>
        <w:tc>
          <w:tcPr>
            <w:tcW w:w="3114" w:type="dxa"/>
          </w:tcPr>
          <w:p w14:paraId="677BBB9B" w14:textId="2963DE58" w:rsidR="00D17AD5" w:rsidRPr="00D17AD5" w:rsidRDefault="00D17AD5" w:rsidP="00D17AD5">
            <w:pPr>
              <w:pStyle w:val="BodyText"/>
              <w:tabs>
                <w:tab w:val="left" w:pos="720"/>
              </w:tabs>
              <w:spacing w:before="60" w:after="60"/>
              <w:rPr>
                <w:b/>
                <w:bCs/>
              </w:rPr>
            </w:pPr>
            <w:r w:rsidRPr="00D17AD5">
              <w:rPr>
                <w:b/>
                <w:bCs/>
              </w:rPr>
              <w:t>Date:</w:t>
            </w:r>
          </w:p>
        </w:tc>
      </w:tr>
      <w:tr w:rsidR="00CD5B9F" w14:paraId="4DF70BDB" w14:textId="77777777" w:rsidTr="004132A5">
        <w:tc>
          <w:tcPr>
            <w:tcW w:w="10480" w:type="dxa"/>
            <w:gridSpan w:val="2"/>
          </w:tcPr>
          <w:p w14:paraId="06A6F44E" w14:textId="0EA30BA0" w:rsidR="00CD5B9F" w:rsidRDefault="00CD5B9F" w:rsidP="00D17AD5">
            <w:pPr>
              <w:pStyle w:val="BodyText"/>
              <w:tabs>
                <w:tab w:val="left" w:pos="720"/>
              </w:tabs>
              <w:spacing w:before="60" w:after="60"/>
              <w:rPr>
                <w:b/>
                <w:bCs/>
              </w:rPr>
            </w:pPr>
            <w:r>
              <w:rPr>
                <w:b/>
                <w:bCs/>
              </w:rPr>
              <w:t>Print name:</w:t>
            </w:r>
          </w:p>
        </w:tc>
      </w:tr>
      <w:tr w:rsidR="00BB299E" w14:paraId="27AC1CF6" w14:textId="77777777" w:rsidTr="004132A5">
        <w:tc>
          <w:tcPr>
            <w:tcW w:w="10480" w:type="dxa"/>
            <w:gridSpan w:val="2"/>
          </w:tcPr>
          <w:p w14:paraId="28001ED8" w14:textId="3023DC0D" w:rsidR="00BB299E" w:rsidRPr="00D17AD5" w:rsidRDefault="00CD5B9F" w:rsidP="00D17AD5">
            <w:pPr>
              <w:pStyle w:val="BodyText"/>
              <w:tabs>
                <w:tab w:val="left" w:pos="720"/>
              </w:tabs>
              <w:spacing w:before="60" w:after="60"/>
              <w:rPr>
                <w:b/>
                <w:bCs/>
              </w:rPr>
            </w:pPr>
            <w:r>
              <w:rPr>
                <w:b/>
                <w:bCs/>
              </w:rPr>
              <w:t>Position:</w:t>
            </w:r>
          </w:p>
        </w:tc>
      </w:tr>
      <w:tr w:rsidR="00D17AD5" w14:paraId="513A9A18" w14:textId="77777777" w:rsidTr="004132A5">
        <w:tc>
          <w:tcPr>
            <w:tcW w:w="10480" w:type="dxa"/>
            <w:gridSpan w:val="2"/>
          </w:tcPr>
          <w:p w14:paraId="132A1A2B" w14:textId="5799AD01" w:rsidR="00D17AD5" w:rsidRDefault="00D17AD5" w:rsidP="00572247">
            <w:pPr>
              <w:pStyle w:val="BodyText"/>
              <w:tabs>
                <w:tab w:val="left" w:pos="720"/>
              </w:tabs>
              <w:spacing w:before="60" w:after="60"/>
            </w:pPr>
            <w:r w:rsidRPr="00D17AD5">
              <w:rPr>
                <w:b/>
                <w:bCs/>
              </w:rPr>
              <w:t>On behalf of (organisation):</w:t>
            </w:r>
          </w:p>
        </w:tc>
      </w:tr>
    </w:tbl>
    <w:p w14:paraId="2B0C4DC3" w14:textId="77777777" w:rsidR="00A541B4" w:rsidRDefault="00A541B4" w:rsidP="007415E8">
      <w:pPr>
        <w:rPr>
          <w:rFonts w:eastAsia="Arial" w:cs="Arial"/>
          <w:color w:val="auto"/>
        </w:rPr>
      </w:pPr>
    </w:p>
    <w:p w14:paraId="63927659" w14:textId="77777777" w:rsidR="0074702F" w:rsidRDefault="0074702F" w:rsidP="007415E8">
      <w:pPr>
        <w:rPr>
          <w:rFonts w:eastAsia="Arial" w:cs="Arial"/>
          <w:color w:val="auto"/>
        </w:rPr>
      </w:pPr>
    </w:p>
    <w:p w14:paraId="4879A02D" w14:textId="0E9D3F33" w:rsidR="00A541B4" w:rsidRDefault="00A541B4" w:rsidP="00A541B4">
      <w:pPr>
        <w:rPr>
          <w:rFonts w:eastAsia="Arial" w:cs="Arial"/>
          <w:color w:val="auto"/>
        </w:rPr>
      </w:pPr>
      <w:r w:rsidRPr="00737F44">
        <w:rPr>
          <w:rFonts w:eastAsia="Arial" w:cs="Arial"/>
          <w:color w:val="auto"/>
        </w:rPr>
        <w:t xml:space="preserve">The </w:t>
      </w:r>
      <w:r w:rsidR="0074702F">
        <w:rPr>
          <w:rFonts w:eastAsia="Arial" w:cs="Arial"/>
          <w:color w:val="auto"/>
        </w:rPr>
        <w:t>Active Travel Grants</w:t>
      </w:r>
      <w:r w:rsidRPr="00737F44">
        <w:rPr>
          <w:rFonts w:eastAsia="Arial" w:cs="Arial"/>
          <w:color w:val="auto"/>
        </w:rPr>
        <w:t xml:space="preserve"> are funded through South Gloucestershire Council’s </w:t>
      </w:r>
      <w:hyperlink r:id="rId15" w:tgtFrame="_blank" w:history="1">
        <w:r w:rsidRPr="00737F44">
          <w:rPr>
            <w:rStyle w:val="Hyperlink"/>
            <w:rFonts w:eastAsia="Arial" w:cs="Arial"/>
          </w:rPr>
          <w:t>Climate and Nature Emergency Action Plan</w:t>
        </w:r>
      </w:hyperlink>
      <w:r w:rsidRPr="00737F44">
        <w:rPr>
          <w:rFonts w:eastAsia="Arial" w:cs="Arial"/>
          <w:color w:val="auto"/>
        </w:rPr>
        <w:t> budget and from the Consolidated Active Travel Fund, administered on behalf of Active Travel England by the West of England Mayoral Combined Authority. </w:t>
      </w:r>
    </w:p>
    <w:p w14:paraId="06E4A7E2" w14:textId="10C07E00" w:rsidR="003A1F89" w:rsidRPr="003A1F89" w:rsidRDefault="004132A5" w:rsidP="003A1F89">
      <w:r>
        <w:rPr>
          <w:rFonts w:eastAsia="Times New Roman"/>
          <w:noProof/>
        </w:rPr>
        <w:drawing>
          <wp:inline distT="0" distB="0" distL="0" distR="0" wp14:anchorId="7BEE0B29" wp14:editId="74AAC278">
            <wp:extent cx="1264047" cy="756285"/>
            <wp:effectExtent l="0" t="0" r="0" b="0"/>
            <wp:docPr id="906402731" name="Picture 4"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02731" name="Picture 4" descr="South Gloucestershire Council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3562" cy="761978"/>
                    </a:xfrm>
                    <a:prstGeom prst="rect">
                      <a:avLst/>
                    </a:prstGeom>
                    <a:noFill/>
                    <a:ln>
                      <a:noFill/>
                    </a:ln>
                  </pic:spPr>
                </pic:pic>
              </a:graphicData>
            </a:graphic>
          </wp:inline>
        </w:drawing>
      </w:r>
      <w:r>
        <w:t xml:space="preserve">  </w:t>
      </w:r>
      <w:r w:rsidR="00A858D5">
        <w:t xml:space="preserve">   </w:t>
      </w:r>
      <w:r>
        <w:t xml:space="preserve">         </w:t>
      </w:r>
      <w:r>
        <w:rPr>
          <w:noProof/>
        </w:rPr>
        <w:drawing>
          <wp:inline distT="0" distB="0" distL="0" distR="0" wp14:anchorId="264EB1FE" wp14:editId="340F1A91">
            <wp:extent cx="4053840" cy="550587"/>
            <wp:effectExtent l="0" t="0" r="3810" b="1905"/>
            <wp:docPr id="435460490" name="Picture 1" descr="Funded by UK Government logo and the West of England Mayoral Combined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60490" name="Picture 1" descr="Funded by UK Government logo and the West of England Mayoral Combined Authority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87439" cy="555150"/>
                    </a:xfrm>
                    <a:prstGeom prst="rect">
                      <a:avLst/>
                    </a:prstGeom>
                    <a:noFill/>
                    <a:ln>
                      <a:noFill/>
                    </a:ln>
                  </pic:spPr>
                </pic:pic>
              </a:graphicData>
            </a:graphic>
          </wp:inline>
        </w:drawing>
      </w:r>
    </w:p>
    <w:sectPr w:rsidR="003A1F89" w:rsidRPr="003A1F89" w:rsidSect="0074702F">
      <w:headerReference w:type="first" r:id="rId18"/>
      <w:pgSz w:w="11906" w:h="16838"/>
      <w:pgMar w:top="426" w:right="707" w:bottom="567" w:left="709" w:header="0" w:footer="2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AC169" w14:textId="77777777" w:rsidR="0058283D" w:rsidRDefault="0058283D" w:rsidP="00BB77B9">
      <w:pPr>
        <w:spacing w:after="0" w:line="240" w:lineRule="auto"/>
      </w:pPr>
      <w:r>
        <w:separator/>
      </w:r>
    </w:p>
  </w:endnote>
  <w:endnote w:type="continuationSeparator" w:id="0">
    <w:p w14:paraId="24966DC7" w14:textId="77777777" w:rsidR="0058283D" w:rsidRDefault="0058283D" w:rsidP="00BB77B9">
      <w:pPr>
        <w:spacing w:after="0" w:line="240" w:lineRule="auto"/>
      </w:pPr>
      <w:r>
        <w:continuationSeparator/>
      </w:r>
    </w:p>
  </w:endnote>
  <w:endnote w:type="continuationNotice" w:id="1">
    <w:p w14:paraId="68BAD186" w14:textId="77777777" w:rsidR="0058283D" w:rsidRDefault="005828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EDCF3" w14:textId="77777777" w:rsidR="0058283D" w:rsidRDefault="0058283D" w:rsidP="00BB77B9">
      <w:pPr>
        <w:spacing w:after="0" w:line="240" w:lineRule="auto"/>
      </w:pPr>
      <w:r>
        <w:separator/>
      </w:r>
    </w:p>
  </w:footnote>
  <w:footnote w:type="continuationSeparator" w:id="0">
    <w:p w14:paraId="041D5B20" w14:textId="77777777" w:rsidR="0058283D" w:rsidRDefault="0058283D" w:rsidP="00BB77B9">
      <w:pPr>
        <w:spacing w:after="0" w:line="240" w:lineRule="auto"/>
      </w:pPr>
      <w:r>
        <w:continuationSeparator/>
      </w:r>
    </w:p>
  </w:footnote>
  <w:footnote w:type="continuationNotice" w:id="1">
    <w:p w14:paraId="573ED912" w14:textId="77777777" w:rsidR="0058283D" w:rsidRDefault="005828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8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13189"/>
    </w:tblGrid>
    <w:tr w:rsidR="00DA0586" w:rsidRPr="009B6D68" w14:paraId="4543792D" w14:textId="77777777" w:rsidTr="00B50495">
      <w:trPr>
        <w:cnfStyle w:val="100000000000" w:firstRow="1" w:lastRow="0" w:firstColumn="0" w:lastColumn="0" w:oddVBand="0" w:evenVBand="0" w:oddHBand="0" w:evenHBand="0" w:firstRowFirstColumn="0" w:firstRowLastColumn="0" w:lastRowFirstColumn="0" w:lastRowLastColumn="0"/>
        <w:cantSplit/>
        <w:trHeight w:val="68"/>
      </w:trPr>
      <w:tc>
        <w:tcPr>
          <w:tcW w:w="131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7E92152E" w14:textId="77777777" w:rsidR="00DA0586" w:rsidRPr="009B6D68" w:rsidRDefault="00DA0586" w:rsidP="009B6D68">
          <w:pPr>
            <w:pStyle w:val="Header"/>
            <w:tabs>
              <w:tab w:val="clear" w:pos="4513"/>
              <w:tab w:val="clear" w:pos="9026"/>
              <w:tab w:val="left" w:pos="930"/>
            </w:tabs>
            <w:ind w:right="1361"/>
            <w:rPr>
              <w:rFonts w:ascii="Lato" w:hAnsi="Lato"/>
            </w:rPr>
          </w:pPr>
        </w:p>
      </w:tc>
    </w:tr>
    <w:tr w:rsidR="00DA0586" w:rsidRPr="009B6D68" w14:paraId="528D020F" w14:textId="77777777" w:rsidTr="00B50495">
      <w:trPr>
        <w:cantSplit/>
        <w:trHeight w:val="76"/>
      </w:trPr>
      <w:tc>
        <w:tcPr>
          <w:tcW w:w="13189" w:type="dxa"/>
          <w:shd w:val="clear" w:color="auto" w:fill="0F4C81"/>
        </w:tcPr>
        <w:p w14:paraId="488C89BD" w14:textId="7E716EE6" w:rsidR="00DA0586" w:rsidRPr="009B6D68" w:rsidRDefault="00DA0586" w:rsidP="00374D14">
          <w:pPr>
            <w:pStyle w:val="Header"/>
            <w:tabs>
              <w:tab w:val="clear" w:pos="4513"/>
              <w:tab w:val="clear" w:pos="9026"/>
              <w:tab w:val="left" w:pos="930"/>
            </w:tabs>
            <w:ind w:right="1361" w:firstLine="1169"/>
            <w:rPr>
              <w:rFonts w:ascii="Lato" w:hAnsi="Lato"/>
            </w:rPr>
          </w:pPr>
        </w:p>
      </w:tc>
    </w:tr>
    <w:tr w:rsidR="00E5122E" w:rsidRPr="009B6D68" w14:paraId="6369E4BE" w14:textId="77777777" w:rsidTr="0074702F">
      <w:trPr>
        <w:cantSplit/>
        <w:trHeight w:val="861"/>
      </w:trPr>
      <w:tc>
        <w:tcPr>
          <w:tcW w:w="13189" w:type="dxa"/>
          <w:shd w:val="clear" w:color="auto" w:fill="0F4C81"/>
        </w:tcPr>
        <w:p w14:paraId="16131437" w14:textId="4F578084" w:rsidR="00FA3478" w:rsidRPr="00956A88" w:rsidRDefault="000A06F8" w:rsidP="00956A88">
          <w:pPr>
            <w:pStyle w:val="Title"/>
            <w:rPr>
              <w:sz w:val="84"/>
              <w:szCs w:val="84"/>
            </w:rPr>
          </w:pPr>
          <w:r>
            <w:rPr>
              <w:noProof/>
            </w:rPr>
            <w:drawing>
              <wp:anchor distT="0" distB="0" distL="114300" distR="114300" simplePos="0" relativeHeight="251658240" behindDoc="0" locked="0" layoutInCell="1" allowOverlap="1" wp14:anchorId="48C55729" wp14:editId="4A855FDA">
                <wp:simplePos x="0" y="0"/>
                <wp:positionH relativeFrom="column">
                  <wp:posOffset>5519096</wp:posOffset>
                </wp:positionH>
                <wp:positionV relativeFrom="paragraph">
                  <wp:posOffset>-278058</wp:posOffset>
                </wp:positionV>
                <wp:extent cx="2116800" cy="1044000"/>
                <wp:effectExtent l="0" t="0" r="0" b="0"/>
                <wp:wrapNone/>
                <wp:docPr id="929964836" name="Picture 2"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98165" name="Picture 2" descr="South Gloucestershire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116800" cy="1044000"/>
                        </a:xfrm>
                        <a:prstGeom prst="rect">
                          <a:avLst/>
                        </a:prstGeom>
                      </pic:spPr>
                    </pic:pic>
                  </a:graphicData>
                </a:graphic>
                <wp14:sizeRelH relativeFrom="margin">
                  <wp14:pctWidth>0</wp14:pctWidth>
                </wp14:sizeRelH>
                <wp14:sizeRelV relativeFrom="margin">
                  <wp14:pctHeight>0</wp14:pctHeight>
                </wp14:sizeRelV>
              </wp:anchor>
            </w:drawing>
          </w:r>
          <w:r w:rsidR="00956A88">
            <w:t xml:space="preserve">        </w:t>
          </w:r>
          <w:r w:rsidR="00956A88" w:rsidRPr="00956A88">
            <w:rPr>
              <w:sz w:val="84"/>
              <w:szCs w:val="84"/>
            </w:rPr>
            <w:t>A</w:t>
          </w:r>
          <w:r w:rsidR="00956A88" w:rsidRPr="00956A88">
            <w:rPr>
              <w:sz w:val="84"/>
              <w:szCs w:val="84"/>
            </w:rPr>
            <w:t>pplication form</w:t>
          </w:r>
          <w:r w:rsidR="00956A88" w:rsidRPr="00956A88">
            <w:rPr>
              <w:sz w:val="84"/>
              <w:szCs w:val="84"/>
            </w:rPr>
            <w:tab/>
          </w:r>
        </w:p>
        <w:p w14:paraId="74FB2FE9" w14:textId="77777777" w:rsidR="009B6D68" w:rsidRPr="009B6D68" w:rsidRDefault="009B6D68" w:rsidP="00911524">
          <w:pPr>
            <w:pStyle w:val="Heading2"/>
          </w:pPr>
        </w:p>
      </w:tc>
    </w:tr>
  </w:tbl>
  <w:p w14:paraId="70794AD3" w14:textId="77777777" w:rsidR="006016ED" w:rsidRPr="009B6D68" w:rsidRDefault="006016ED" w:rsidP="009B6D68">
    <w:pPr>
      <w:tabs>
        <w:tab w:val="left" w:pos="1110"/>
      </w:tabs>
      <w:rPr>
        <w:rFonts w:ascii="Lato" w:hAnsi="La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7020F"/>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C2EE9"/>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92E87"/>
    <w:multiLevelType w:val="multilevel"/>
    <w:tmpl w:val="4EC2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913FFD"/>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FF3118"/>
    <w:multiLevelType w:val="hybridMultilevel"/>
    <w:tmpl w:val="694C1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8A4A5B"/>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26371"/>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C40085"/>
    <w:multiLevelType w:val="multilevel"/>
    <w:tmpl w:val="24EE1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0073F4"/>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5230C5"/>
    <w:multiLevelType w:val="hybridMultilevel"/>
    <w:tmpl w:val="053E5C88"/>
    <w:lvl w:ilvl="0" w:tplc="F9C82066">
      <w:numFmt w:val="bullet"/>
      <w:lvlText w:val=""/>
      <w:lvlJc w:val="left"/>
      <w:pPr>
        <w:ind w:left="257" w:hanging="360"/>
      </w:pPr>
      <w:rPr>
        <w:rFonts w:ascii="Arial" w:eastAsiaTheme="minorHAnsi" w:hAnsi="Arial" w:cs="Arial" w:hint="default"/>
      </w:rPr>
    </w:lvl>
    <w:lvl w:ilvl="1" w:tplc="08090003" w:tentative="1">
      <w:start w:val="1"/>
      <w:numFmt w:val="bullet"/>
      <w:lvlText w:val="o"/>
      <w:lvlJc w:val="left"/>
      <w:pPr>
        <w:ind w:left="977" w:hanging="360"/>
      </w:pPr>
      <w:rPr>
        <w:rFonts w:ascii="Courier New" w:hAnsi="Courier New" w:cs="Courier New" w:hint="default"/>
      </w:rPr>
    </w:lvl>
    <w:lvl w:ilvl="2" w:tplc="08090005" w:tentative="1">
      <w:start w:val="1"/>
      <w:numFmt w:val="bullet"/>
      <w:lvlText w:val=""/>
      <w:lvlJc w:val="left"/>
      <w:pPr>
        <w:ind w:left="1697" w:hanging="360"/>
      </w:pPr>
      <w:rPr>
        <w:rFonts w:ascii="Wingdings" w:hAnsi="Wingdings" w:hint="default"/>
      </w:rPr>
    </w:lvl>
    <w:lvl w:ilvl="3" w:tplc="08090001" w:tentative="1">
      <w:start w:val="1"/>
      <w:numFmt w:val="bullet"/>
      <w:lvlText w:val=""/>
      <w:lvlJc w:val="left"/>
      <w:pPr>
        <w:ind w:left="2417" w:hanging="360"/>
      </w:pPr>
      <w:rPr>
        <w:rFonts w:ascii="Symbol" w:hAnsi="Symbol" w:hint="default"/>
      </w:rPr>
    </w:lvl>
    <w:lvl w:ilvl="4" w:tplc="08090003" w:tentative="1">
      <w:start w:val="1"/>
      <w:numFmt w:val="bullet"/>
      <w:lvlText w:val="o"/>
      <w:lvlJc w:val="left"/>
      <w:pPr>
        <w:ind w:left="3137" w:hanging="360"/>
      </w:pPr>
      <w:rPr>
        <w:rFonts w:ascii="Courier New" w:hAnsi="Courier New" w:cs="Courier New" w:hint="default"/>
      </w:rPr>
    </w:lvl>
    <w:lvl w:ilvl="5" w:tplc="08090005" w:tentative="1">
      <w:start w:val="1"/>
      <w:numFmt w:val="bullet"/>
      <w:lvlText w:val=""/>
      <w:lvlJc w:val="left"/>
      <w:pPr>
        <w:ind w:left="3857" w:hanging="360"/>
      </w:pPr>
      <w:rPr>
        <w:rFonts w:ascii="Wingdings" w:hAnsi="Wingdings" w:hint="default"/>
      </w:rPr>
    </w:lvl>
    <w:lvl w:ilvl="6" w:tplc="08090001" w:tentative="1">
      <w:start w:val="1"/>
      <w:numFmt w:val="bullet"/>
      <w:lvlText w:val=""/>
      <w:lvlJc w:val="left"/>
      <w:pPr>
        <w:ind w:left="4577" w:hanging="360"/>
      </w:pPr>
      <w:rPr>
        <w:rFonts w:ascii="Symbol" w:hAnsi="Symbol" w:hint="default"/>
      </w:rPr>
    </w:lvl>
    <w:lvl w:ilvl="7" w:tplc="08090003" w:tentative="1">
      <w:start w:val="1"/>
      <w:numFmt w:val="bullet"/>
      <w:lvlText w:val="o"/>
      <w:lvlJc w:val="left"/>
      <w:pPr>
        <w:ind w:left="5297" w:hanging="360"/>
      </w:pPr>
      <w:rPr>
        <w:rFonts w:ascii="Courier New" w:hAnsi="Courier New" w:cs="Courier New" w:hint="default"/>
      </w:rPr>
    </w:lvl>
    <w:lvl w:ilvl="8" w:tplc="08090005" w:tentative="1">
      <w:start w:val="1"/>
      <w:numFmt w:val="bullet"/>
      <w:lvlText w:val=""/>
      <w:lvlJc w:val="left"/>
      <w:pPr>
        <w:ind w:left="6017" w:hanging="360"/>
      </w:pPr>
      <w:rPr>
        <w:rFonts w:ascii="Wingdings" w:hAnsi="Wingdings" w:hint="default"/>
      </w:rPr>
    </w:lvl>
  </w:abstractNum>
  <w:abstractNum w:abstractNumId="13" w15:restartNumberingAfterBreak="0">
    <w:nsid w:val="708E43E3"/>
    <w:multiLevelType w:val="multilevel"/>
    <w:tmpl w:val="60F03F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536743B"/>
    <w:multiLevelType w:val="multilevel"/>
    <w:tmpl w:val="FE6AD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941BA1"/>
    <w:multiLevelType w:val="hybridMultilevel"/>
    <w:tmpl w:val="382407AA"/>
    <w:lvl w:ilvl="0" w:tplc="08090001">
      <w:start w:val="1"/>
      <w:numFmt w:val="bullet"/>
      <w:lvlText w:val=""/>
      <w:lvlJc w:val="left"/>
      <w:pPr>
        <w:ind w:left="617" w:hanging="360"/>
      </w:pPr>
      <w:rPr>
        <w:rFonts w:ascii="Symbol" w:hAnsi="Symbol" w:hint="default"/>
      </w:rPr>
    </w:lvl>
    <w:lvl w:ilvl="1" w:tplc="08090003" w:tentative="1">
      <w:start w:val="1"/>
      <w:numFmt w:val="bullet"/>
      <w:lvlText w:val="o"/>
      <w:lvlJc w:val="left"/>
      <w:pPr>
        <w:ind w:left="1337" w:hanging="360"/>
      </w:pPr>
      <w:rPr>
        <w:rFonts w:ascii="Courier New" w:hAnsi="Courier New" w:cs="Courier New" w:hint="default"/>
      </w:rPr>
    </w:lvl>
    <w:lvl w:ilvl="2" w:tplc="08090005" w:tentative="1">
      <w:start w:val="1"/>
      <w:numFmt w:val="bullet"/>
      <w:lvlText w:val=""/>
      <w:lvlJc w:val="left"/>
      <w:pPr>
        <w:ind w:left="2057" w:hanging="360"/>
      </w:pPr>
      <w:rPr>
        <w:rFonts w:ascii="Wingdings" w:hAnsi="Wingdings" w:hint="default"/>
      </w:rPr>
    </w:lvl>
    <w:lvl w:ilvl="3" w:tplc="08090001" w:tentative="1">
      <w:start w:val="1"/>
      <w:numFmt w:val="bullet"/>
      <w:lvlText w:val=""/>
      <w:lvlJc w:val="left"/>
      <w:pPr>
        <w:ind w:left="2777" w:hanging="360"/>
      </w:pPr>
      <w:rPr>
        <w:rFonts w:ascii="Symbol" w:hAnsi="Symbol" w:hint="default"/>
      </w:rPr>
    </w:lvl>
    <w:lvl w:ilvl="4" w:tplc="08090003" w:tentative="1">
      <w:start w:val="1"/>
      <w:numFmt w:val="bullet"/>
      <w:lvlText w:val="o"/>
      <w:lvlJc w:val="left"/>
      <w:pPr>
        <w:ind w:left="3497" w:hanging="360"/>
      </w:pPr>
      <w:rPr>
        <w:rFonts w:ascii="Courier New" w:hAnsi="Courier New" w:cs="Courier New" w:hint="default"/>
      </w:rPr>
    </w:lvl>
    <w:lvl w:ilvl="5" w:tplc="08090005" w:tentative="1">
      <w:start w:val="1"/>
      <w:numFmt w:val="bullet"/>
      <w:lvlText w:val=""/>
      <w:lvlJc w:val="left"/>
      <w:pPr>
        <w:ind w:left="4217" w:hanging="360"/>
      </w:pPr>
      <w:rPr>
        <w:rFonts w:ascii="Wingdings" w:hAnsi="Wingdings" w:hint="default"/>
      </w:rPr>
    </w:lvl>
    <w:lvl w:ilvl="6" w:tplc="08090001" w:tentative="1">
      <w:start w:val="1"/>
      <w:numFmt w:val="bullet"/>
      <w:lvlText w:val=""/>
      <w:lvlJc w:val="left"/>
      <w:pPr>
        <w:ind w:left="4937" w:hanging="360"/>
      </w:pPr>
      <w:rPr>
        <w:rFonts w:ascii="Symbol" w:hAnsi="Symbol" w:hint="default"/>
      </w:rPr>
    </w:lvl>
    <w:lvl w:ilvl="7" w:tplc="08090003" w:tentative="1">
      <w:start w:val="1"/>
      <w:numFmt w:val="bullet"/>
      <w:lvlText w:val="o"/>
      <w:lvlJc w:val="left"/>
      <w:pPr>
        <w:ind w:left="5657" w:hanging="360"/>
      </w:pPr>
      <w:rPr>
        <w:rFonts w:ascii="Courier New" w:hAnsi="Courier New" w:cs="Courier New" w:hint="default"/>
      </w:rPr>
    </w:lvl>
    <w:lvl w:ilvl="8" w:tplc="08090005" w:tentative="1">
      <w:start w:val="1"/>
      <w:numFmt w:val="bullet"/>
      <w:lvlText w:val=""/>
      <w:lvlJc w:val="left"/>
      <w:pPr>
        <w:ind w:left="6377" w:hanging="360"/>
      </w:pPr>
      <w:rPr>
        <w:rFonts w:ascii="Wingdings" w:hAnsi="Wingdings" w:hint="default"/>
      </w:rPr>
    </w:lvl>
  </w:abstractNum>
  <w:abstractNum w:abstractNumId="17"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9777629">
    <w:abstractNumId w:val="6"/>
  </w:num>
  <w:num w:numId="2" w16cid:durableId="937106414">
    <w:abstractNumId w:val="0"/>
  </w:num>
  <w:num w:numId="3" w16cid:durableId="1098065262">
    <w:abstractNumId w:val="17"/>
  </w:num>
  <w:num w:numId="4" w16cid:durableId="310062435">
    <w:abstractNumId w:val="15"/>
  </w:num>
  <w:num w:numId="5" w16cid:durableId="6488480">
    <w:abstractNumId w:val="11"/>
  </w:num>
  <w:num w:numId="6" w16cid:durableId="1378092877">
    <w:abstractNumId w:val="5"/>
  </w:num>
  <w:num w:numId="7" w16cid:durableId="1088312812">
    <w:abstractNumId w:val="16"/>
  </w:num>
  <w:num w:numId="8" w16cid:durableId="1894269935">
    <w:abstractNumId w:val="12"/>
  </w:num>
  <w:num w:numId="9" w16cid:durableId="924150411">
    <w:abstractNumId w:val="3"/>
  </w:num>
  <w:num w:numId="10" w16cid:durableId="444276029">
    <w:abstractNumId w:val="13"/>
  </w:num>
  <w:num w:numId="11" w16cid:durableId="354036466">
    <w:abstractNumId w:val="9"/>
  </w:num>
  <w:num w:numId="12" w16cid:durableId="572546866">
    <w:abstractNumId w:val="1"/>
  </w:num>
  <w:num w:numId="13" w16cid:durableId="839540149">
    <w:abstractNumId w:val="10"/>
  </w:num>
  <w:num w:numId="14" w16cid:durableId="43257662">
    <w:abstractNumId w:val="4"/>
  </w:num>
  <w:num w:numId="15" w16cid:durableId="1600718972">
    <w:abstractNumId w:val="14"/>
  </w:num>
  <w:num w:numId="16" w16cid:durableId="1159538143">
    <w:abstractNumId w:val="7"/>
  </w:num>
  <w:num w:numId="17" w16cid:durableId="1505784627">
    <w:abstractNumId w:val="2"/>
  </w:num>
  <w:num w:numId="18" w16cid:durableId="5298792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0F"/>
    <w:rsid w:val="00001D01"/>
    <w:rsid w:val="0000212A"/>
    <w:rsid w:val="00004B6C"/>
    <w:rsid w:val="000051B9"/>
    <w:rsid w:val="000063B4"/>
    <w:rsid w:val="000064BA"/>
    <w:rsid w:val="00007953"/>
    <w:rsid w:val="00007DAE"/>
    <w:rsid w:val="00027E71"/>
    <w:rsid w:val="000320DA"/>
    <w:rsid w:val="000407E0"/>
    <w:rsid w:val="000414C6"/>
    <w:rsid w:val="00044900"/>
    <w:rsid w:val="00053798"/>
    <w:rsid w:val="00053FBF"/>
    <w:rsid w:val="00061F38"/>
    <w:rsid w:val="000634A1"/>
    <w:rsid w:val="00064490"/>
    <w:rsid w:val="000702A7"/>
    <w:rsid w:val="000737AB"/>
    <w:rsid w:val="000872E4"/>
    <w:rsid w:val="000A06F8"/>
    <w:rsid w:val="000A35AB"/>
    <w:rsid w:val="000B4B81"/>
    <w:rsid w:val="000C56CC"/>
    <w:rsid w:val="000E1323"/>
    <w:rsid w:val="000E2D8C"/>
    <w:rsid w:val="000E7040"/>
    <w:rsid w:val="000F1C01"/>
    <w:rsid w:val="000F43D7"/>
    <w:rsid w:val="00100373"/>
    <w:rsid w:val="00110172"/>
    <w:rsid w:val="0011298D"/>
    <w:rsid w:val="0011567F"/>
    <w:rsid w:val="00115A2F"/>
    <w:rsid w:val="001249A3"/>
    <w:rsid w:val="001317EC"/>
    <w:rsid w:val="00134BE7"/>
    <w:rsid w:val="0014305B"/>
    <w:rsid w:val="001437D1"/>
    <w:rsid w:val="00145927"/>
    <w:rsid w:val="00145FE7"/>
    <w:rsid w:val="00146C89"/>
    <w:rsid w:val="001514E1"/>
    <w:rsid w:val="00182094"/>
    <w:rsid w:val="001833D5"/>
    <w:rsid w:val="001843CF"/>
    <w:rsid w:val="0018709A"/>
    <w:rsid w:val="001A00DE"/>
    <w:rsid w:val="001A18BA"/>
    <w:rsid w:val="001B7A39"/>
    <w:rsid w:val="001C0B42"/>
    <w:rsid w:val="001C2E20"/>
    <w:rsid w:val="001D3A35"/>
    <w:rsid w:val="001D6838"/>
    <w:rsid w:val="001E2B4B"/>
    <w:rsid w:val="001E52E6"/>
    <w:rsid w:val="001F129E"/>
    <w:rsid w:val="001F2136"/>
    <w:rsid w:val="001F731C"/>
    <w:rsid w:val="001F793A"/>
    <w:rsid w:val="00204A8C"/>
    <w:rsid w:val="00205252"/>
    <w:rsid w:val="00214851"/>
    <w:rsid w:val="00227CBE"/>
    <w:rsid w:val="00227DF2"/>
    <w:rsid w:val="00234850"/>
    <w:rsid w:val="00234D7C"/>
    <w:rsid w:val="00240F62"/>
    <w:rsid w:val="0024307F"/>
    <w:rsid w:val="0025659A"/>
    <w:rsid w:val="00275891"/>
    <w:rsid w:val="002758E9"/>
    <w:rsid w:val="002760C5"/>
    <w:rsid w:val="002772F1"/>
    <w:rsid w:val="0029051D"/>
    <w:rsid w:val="00291516"/>
    <w:rsid w:val="002918EB"/>
    <w:rsid w:val="002923FE"/>
    <w:rsid w:val="0029301E"/>
    <w:rsid w:val="002974D4"/>
    <w:rsid w:val="002A70A1"/>
    <w:rsid w:val="002A77E6"/>
    <w:rsid w:val="002C0516"/>
    <w:rsid w:val="002D1E4D"/>
    <w:rsid w:val="002D4FAB"/>
    <w:rsid w:val="002D5F17"/>
    <w:rsid w:val="002E2B93"/>
    <w:rsid w:val="002E2D91"/>
    <w:rsid w:val="002E36F9"/>
    <w:rsid w:val="002E6FBA"/>
    <w:rsid w:val="002F7DA0"/>
    <w:rsid w:val="00325A71"/>
    <w:rsid w:val="00326BA6"/>
    <w:rsid w:val="00333F11"/>
    <w:rsid w:val="00343ACB"/>
    <w:rsid w:val="00346BAE"/>
    <w:rsid w:val="00361706"/>
    <w:rsid w:val="00364A35"/>
    <w:rsid w:val="00371855"/>
    <w:rsid w:val="003718BA"/>
    <w:rsid w:val="00374D14"/>
    <w:rsid w:val="003841FA"/>
    <w:rsid w:val="00385E0E"/>
    <w:rsid w:val="0038762B"/>
    <w:rsid w:val="0039695E"/>
    <w:rsid w:val="003973A3"/>
    <w:rsid w:val="003A1F89"/>
    <w:rsid w:val="003B5B81"/>
    <w:rsid w:val="003B747B"/>
    <w:rsid w:val="003C199C"/>
    <w:rsid w:val="003C3B27"/>
    <w:rsid w:val="003C77B2"/>
    <w:rsid w:val="003D2795"/>
    <w:rsid w:val="003D5E24"/>
    <w:rsid w:val="003E2EAC"/>
    <w:rsid w:val="003E4961"/>
    <w:rsid w:val="003F2CCF"/>
    <w:rsid w:val="003F3278"/>
    <w:rsid w:val="00407D49"/>
    <w:rsid w:val="004105ED"/>
    <w:rsid w:val="00412998"/>
    <w:rsid w:val="004132A5"/>
    <w:rsid w:val="00413B5D"/>
    <w:rsid w:val="004267D4"/>
    <w:rsid w:val="004269A2"/>
    <w:rsid w:val="00427F40"/>
    <w:rsid w:val="00434510"/>
    <w:rsid w:val="00442CB8"/>
    <w:rsid w:val="004451A8"/>
    <w:rsid w:val="00456915"/>
    <w:rsid w:val="00463ABC"/>
    <w:rsid w:val="004727C8"/>
    <w:rsid w:val="00474D1E"/>
    <w:rsid w:val="004768A1"/>
    <w:rsid w:val="00486725"/>
    <w:rsid w:val="0049054C"/>
    <w:rsid w:val="00491CA0"/>
    <w:rsid w:val="004979AD"/>
    <w:rsid w:val="004A5FE0"/>
    <w:rsid w:val="004A62C1"/>
    <w:rsid w:val="004B2B1C"/>
    <w:rsid w:val="004C6CAF"/>
    <w:rsid w:val="004D1AAA"/>
    <w:rsid w:val="004E7E8D"/>
    <w:rsid w:val="004F2FAD"/>
    <w:rsid w:val="00501705"/>
    <w:rsid w:val="00506497"/>
    <w:rsid w:val="00512860"/>
    <w:rsid w:val="0053411D"/>
    <w:rsid w:val="005405D7"/>
    <w:rsid w:val="00543F4D"/>
    <w:rsid w:val="0054417E"/>
    <w:rsid w:val="005454C4"/>
    <w:rsid w:val="00550689"/>
    <w:rsid w:val="00557859"/>
    <w:rsid w:val="005616D5"/>
    <w:rsid w:val="00563B86"/>
    <w:rsid w:val="005669CD"/>
    <w:rsid w:val="005670B0"/>
    <w:rsid w:val="00572247"/>
    <w:rsid w:val="00574E13"/>
    <w:rsid w:val="00575AF7"/>
    <w:rsid w:val="00575FD4"/>
    <w:rsid w:val="0058283D"/>
    <w:rsid w:val="00584E5C"/>
    <w:rsid w:val="0058750F"/>
    <w:rsid w:val="005A12BB"/>
    <w:rsid w:val="005A17C5"/>
    <w:rsid w:val="005A25E5"/>
    <w:rsid w:val="005B0AB4"/>
    <w:rsid w:val="005B15DB"/>
    <w:rsid w:val="005C1B9B"/>
    <w:rsid w:val="005C469E"/>
    <w:rsid w:val="005D28E6"/>
    <w:rsid w:val="005D475D"/>
    <w:rsid w:val="005D708A"/>
    <w:rsid w:val="005E076F"/>
    <w:rsid w:val="005F317F"/>
    <w:rsid w:val="006016ED"/>
    <w:rsid w:val="00601B08"/>
    <w:rsid w:val="00605197"/>
    <w:rsid w:val="00607811"/>
    <w:rsid w:val="00630AB4"/>
    <w:rsid w:val="006334AE"/>
    <w:rsid w:val="00634C08"/>
    <w:rsid w:val="00635D15"/>
    <w:rsid w:val="00636165"/>
    <w:rsid w:val="0063702C"/>
    <w:rsid w:val="00637298"/>
    <w:rsid w:val="00640B7B"/>
    <w:rsid w:val="006564F6"/>
    <w:rsid w:val="00674E53"/>
    <w:rsid w:val="00693A65"/>
    <w:rsid w:val="00697DEC"/>
    <w:rsid w:val="006A2C68"/>
    <w:rsid w:val="006A7618"/>
    <w:rsid w:val="006B5D4D"/>
    <w:rsid w:val="006E4ECF"/>
    <w:rsid w:val="006E6F81"/>
    <w:rsid w:val="006F47E0"/>
    <w:rsid w:val="006F5C8A"/>
    <w:rsid w:val="006F5D57"/>
    <w:rsid w:val="00703D55"/>
    <w:rsid w:val="007056F4"/>
    <w:rsid w:val="007057E4"/>
    <w:rsid w:val="0071181B"/>
    <w:rsid w:val="00711957"/>
    <w:rsid w:val="00721573"/>
    <w:rsid w:val="007247EE"/>
    <w:rsid w:val="0073502D"/>
    <w:rsid w:val="00736139"/>
    <w:rsid w:val="00737F44"/>
    <w:rsid w:val="007415E8"/>
    <w:rsid w:val="007427B0"/>
    <w:rsid w:val="0074702F"/>
    <w:rsid w:val="0075262E"/>
    <w:rsid w:val="00760456"/>
    <w:rsid w:val="0076069B"/>
    <w:rsid w:val="00762410"/>
    <w:rsid w:val="00762D77"/>
    <w:rsid w:val="0077199A"/>
    <w:rsid w:val="0077258C"/>
    <w:rsid w:val="007753F3"/>
    <w:rsid w:val="00780913"/>
    <w:rsid w:val="007811B3"/>
    <w:rsid w:val="00785AE4"/>
    <w:rsid w:val="007872C2"/>
    <w:rsid w:val="007964B9"/>
    <w:rsid w:val="007A18AF"/>
    <w:rsid w:val="007A317E"/>
    <w:rsid w:val="007A4374"/>
    <w:rsid w:val="007B1188"/>
    <w:rsid w:val="007C65EF"/>
    <w:rsid w:val="007D3FAF"/>
    <w:rsid w:val="007E61A3"/>
    <w:rsid w:val="007F44CF"/>
    <w:rsid w:val="007F455D"/>
    <w:rsid w:val="007F63E7"/>
    <w:rsid w:val="007F70D5"/>
    <w:rsid w:val="00803104"/>
    <w:rsid w:val="00807595"/>
    <w:rsid w:val="008153B6"/>
    <w:rsid w:val="008209E2"/>
    <w:rsid w:val="00835D11"/>
    <w:rsid w:val="0085114F"/>
    <w:rsid w:val="008530C9"/>
    <w:rsid w:val="00854703"/>
    <w:rsid w:val="00854A7A"/>
    <w:rsid w:val="00855E35"/>
    <w:rsid w:val="0085781B"/>
    <w:rsid w:val="008851B0"/>
    <w:rsid w:val="008943A0"/>
    <w:rsid w:val="0089795D"/>
    <w:rsid w:val="008A0690"/>
    <w:rsid w:val="008B065C"/>
    <w:rsid w:val="008B1B7E"/>
    <w:rsid w:val="008B2243"/>
    <w:rsid w:val="008D017B"/>
    <w:rsid w:val="008D38B0"/>
    <w:rsid w:val="008D6B1A"/>
    <w:rsid w:val="008E5A97"/>
    <w:rsid w:val="00905D57"/>
    <w:rsid w:val="009061A1"/>
    <w:rsid w:val="00911524"/>
    <w:rsid w:val="00911CF9"/>
    <w:rsid w:val="00915E63"/>
    <w:rsid w:val="00922005"/>
    <w:rsid w:val="009337C9"/>
    <w:rsid w:val="00936C4E"/>
    <w:rsid w:val="00937B5A"/>
    <w:rsid w:val="00941C7A"/>
    <w:rsid w:val="009529B7"/>
    <w:rsid w:val="00956A88"/>
    <w:rsid w:val="00961F1A"/>
    <w:rsid w:val="00964259"/>
    <w:rsid w:val="00973A31"/>
    <w:rsid w:val="00975B56"/>
    <w:rsid w:val="00980929"/>
    <w:rsid w:val="00993A2D"/>
    <w:rsid w:val="00995B6A"/>
    <w:rsid w:val="009B6D68"/>
    <w:rsid w:val="009F0333"/>
    <w:rsid w:val="009F2CCE"/>
    <w:rsid w:val="009F3C34"/>
    <w:rsid w:val="00A073FB"/>
    <w:rsid w:val="00A1708D"/>
    <w:rsid w:val="00A2516B"/>
    <w:rsid w:val="00A33754"/>
    <w:rsid w:val="00A35E37"/>
    <w:rsid w:val="00A37AB5"/>
    <w:rsid w:val="00A42D2F"/>
    <w:rsid w:val="00A53E7A"/>
    <w:rsid w:val="00A541B4"/>
    <w:rsid w:val="00A6054F"/>
    <w:rsid w:val="00A607E5"/>
    <w:rsid w:val="00A62049"/>
    <w:rsid w:val="00A708CC"/>
    <w:rsid w:val="00A858D5"/>
    <w:rsid w:val="00A94D00"/>
    <w:rsid w:val="00A94DD4"/>
    <w:rsid w:val="00A958AD"/>
    <w:rsid w:val="00AB162C"/>
    <w:rsid w:val="00AB49E4"/>
    <w:rsid w:val="00AB6150"/>
    <w:rsid w:val="00AB7D82"/>
    <w:rsid w:val="00AC0D20"/>
    <w:rsid w:val="00AC3F25"/>
    <w:rsid w:val="00AC44AA"/>
    <w:rsid w:val="00AD0D5D"/>
    <w:rsid w:val="00AD3C99"/>
    <w:rsid w:val="00AD7E4F"/>
    <w:rsid w:val="00AE1ED0"/>
    <w:rsid w:val="00B02E41"/>
    <w:rsid w:val="00B16C7A"/>
    <w:rsid w:val="00B2385D"/>
    <w:rsid w:val="00B31365"/>
    <w:rsid w:val="00B34701"/>
    <w:rsid w:val="00B37685"/>
    <w:rsid w:val="00B37D38"/>
    <w:rsid w:val="00B40C77"/>
    <w:rsid w:val="00B416D0"/>
    <w:rsid w:val="00B42FA5"/>
    <w:rsid w:val="00B431BC"/>
    <w:rsid w:val="00B4585D"/>
    <w:rsid w:val="00B50495"/>
    <w:rsid w:val="00B63CD8"/>
    <w:rsid w:val="00B640B5"/>
    <w:rsid w:val="00B65F01"/>
    <w:rsid w:val="00B7169C"/>
    <w:rsid w:val="00B74700"/>
    <w:rsid w:val="00B90581"/>
    <w:rsid w:val="00BA4DD5"/>
    <w:rsid w:val="00BA6FC0"/>
    <w:rsid w:val="00BB299E"/>
    <w:rsid w:val="00BB77B9"/>
    <w:rsid w:val="00BC14FA"/>
    <w:rsid w:val="00BC652B"/>
    <w:rsid w:val="00BD5482"/>
    <w:rsid w:val="00BE5665"/>
    <w:rsid w:val="00BE5E62"/>
    <w:rsid w:val="00BE6048"/>
    <w:rsid w:val="00C055F5"/>
    <w:rsid w:val="00C07298"/>
    <w:rsid w:val="00C0789C"/>
    <w:rsid w:val="00C17143"/>
    <w:rsid w:val="00C21927"/>
    <w:rsid w:val="00C24D95"/>
    <w:rsid w:val="00C25653"/>
    <w:rsid w:val="00C34144"/>
    <w:rsid w:val="00C422AA"/>
    <w:rsid w:val="00C55134"/>
    <w:rsid w:val="00C57B7D"/>
    <w:rsid w:val="00C613A1"/>
    <w:rsid w:val="00C63BA3"/>
    <w:rsid w:val="00C648E9"/>
    <w:rsid w:val="00C64BCF"/>
    <w:rsid w:val="00C70671"/>
    <w:rsid w:val="00C87A23"/>
    <w:rsid w:val="00C91D92"/>
    <w:rsid w:val="00C95A77"/>
    <w:rsid w:val="00CB2F03"/>
    <w:rsid w:val="00CB6CFF"/>
    <w:rsid w:val="00CB7F3E"/>
    <w:rsid w:val="00CC0024"/>
    <w:rsid w:val="00CC6A50"/>
    <w:rsid w:val="00CD5B9F"/>
    <w:rsid w:val="00CD648C"/>
    <w:rsid w:val="00CD6494"/>
    <w:rsid w:val="00CE4803"/>
    <w:rsid w:val="00CF1CA8"/>
    <w:rsid w:val="00CF5E82"/>
    <w:rsid w:val="00D1401F"/>
    <w:rsid w:val="00D1421B"/>
    <w:rsid w:val="00D17AD5"/>
    <w:rsid w:val="00D25911"/>
    <w:rsid w:val="00D34B30"/>
    <w:rsid w:val="00D34C1E"/>
    <w:rsid w:val="00D71239"/>
    <w:rsid w:val="00D7430F"/>
    <w:rsid w:val="00D74603"/>
    <w:rsid w:val="00D762E0"/>
    <w:rsid w:val="00D803BC"/>
    <w:rsid w:val="00D86B60"/>
    <w:rsid w:val="00D91BCB"/>
    <w:rsid w:val="00D920C6"/>
    <w:rsid w:val="00DA0586"/>
    <w:rsid w:val="00DA18CA"/>
    <w:rsid w:val="00DA7EBC"/>
    <w:rsid w:val="00DB307B"/>
    <w:rsid w:val="00DC7AC7"/>
    <w:rsid w:val="00DD6832"/>
    <w:rsid w:val="00DE30D5"/>
    <w:rsid w:val="00DE4A9F"/>
    <w:rsid w:val="00DE5817"/>
    <w:rsid w:val="00DE704D"/>
    <w:rsid w:val="00E03317"/>
    <w:rsid w:val="00E04176"/>
    <w:rsid w:val="00E226B8"/>
    <w:rsid w:val="00E27802"/>
    <w:rsid w:val="00E31370"/>
    <w:rsid w:val="00E4506E"/>
    <w:rsid w:val="00E5122E"/>
    <w:rsid w:val="00E512DE"/>
    <w:rsid w:val="00E51AF5"/>
    <w:rsid w:val="00E56E33"/>
    <w:rsid w:val="00E60BFF"/>
    <w:rsid w:val="00E66CBA"/>
    <w:rsid w:val="00E81195"/>
    <w:rsid w:val="00E81A67"/>
    <w:rsid w:val="00E82C81"/>
    <w:rsid w:val="00E9227A"/>
    <w:rsid w:val="00EA2006"/>
    <w:rsid w:val="00EA30AB"/>
    <w:rsid w:val="00EA5634"/>
    <w:rsid w:val="00EA6420"/>
    <w:rsid w:val="00EB12A7"/>
    <w:rsid w:val="00EB1D00"/>
    <w:rsid w:val="00EB5FBA"/>
    <w:rsid w:val="00EC2674"/>
    <w:rsid w:val="00EC444B"/>
    <w:rsid w:val="00ED04DA"/>
    <w:rsid w:val="00EE1E2E"/>
    <w:rsid w:val="00EE270B"/>
    <w:rsid w:val="00EE4414"/>
    <w:rsid w:val="00EE69BD"/>
    <w:rsid w:val="00EF3372"/>
    <w:rsid w:val="00EF3585"/>
    <w:rsid w:val="00F00AD4"/>
    <w:rsid w:val="00F10795"/>
    <w:rsid w:val="00F11B32"/>
    <w:rsid w:val="00F14976"/>
    <w:rsid w:val="00F15643"/>
    <w:rsid w:val="00F25EB9"/>
    <w:rsid w:val="00F27435"/>
    <w:rsid w:val="00F27E2E"/>
    <w:rsid w:val="00F360CA"/>
    <w:rsid w:val="00F40594"/>
    <w:rsid w:val="00F41F38"/>
    <w:rsid w:val="00F43E15"/>
    <w:rsid w:val="00F53AF3"/>
    <w:rsid w:val="00F546EE"/>
    <w:rsid w:val="00F60609"/>
    <w:rsid w:val="00F63DE3"/>
    <w:rsid w:val="00F66531"/>
    <w:rsid w:val="00F67CE1"/>
    <w:rsid w:val="00F72134"/>
    <w:rsid w:val="00F72B00"/>
    <w:rsid w:val="00F834DB"/>
    <w:rsid w:val="00F837B7"/>
    <w:rsid w:val="00F83968"/>
    <w:rsid w:val="00F921BC"/>
    <w:rsid w:val="00F96C7E"/>
    <w:rsid w:val="00FA2304"/>
    <w:rsid w:val="00FA3478"/>
    <w:rsid w:val="00FB5B1F"/>
    <w:rsid w:val="00FB5FF4"/>
    <w:rsid w:val="00FC30EE"/>
    <w:rsid w:val="00FC3C11"/>
    <w:rsid w:val="00FC6C2D"/>
    <w:rsid w:val="00FD14D5"/>
    <w:rsid w:val="00FD3D10"/>
    <w:rsid w:val="00FD4CD8"/>
    <w:rsid w:val="00FE084C"/>
    <w:rsid w:val="00FE4045"/>
    <w:rsid w:val="00FE5CA2"/>
    <w:rsid w:val="00FF2A5F"/>
    <w:rsid w:val="182B6C50"/>
    <w:rsid w:val="27CDADC5"/>
    <w:rsid w:val="3E262F6B"/>
    <w:rsid w:val="48331EA0"/>
    <w:rsid w:val="6E878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2ACFC"/>
  <w15:chartTrackingRefBased/>
  <w15:docId w15:val="{ECFE1309-CF32-4B0D-B544-E39763456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68"/>
    <w:rPr>
      <w:rFonts w:ascii="Arial" w:hAnsi="Arial"/>
      <w:color w:val="333333"/>
      <w:sz w:val="24"/>
    </w:rPr>
  </w:style>
  <w:style w:type="paragraph" w:styleId="Heading1">
    <w:name w:val="heading 1"/>
    <w:basedOn w:val="Normal"/>
    <w:next w:val="Normal"/>
    <w:link w:val="Heading1Char"/>
    <w:autoRedefine/>
    <w:uiPriority w:val="9"/>
    <w:qFormat/>
    <w:rsid w:val="0074702F"/>
    <w:pPr>
      <w:keepNext/>
      <w:keepLines/>
      <w:spacing w:after="0" w:line="240" w:lineRule="auto"/>
      <w:outlineLvl w:val="0"/>
    </w:pPr>
    <w:rPr>
      <w:rFonts w:ascii="Lato" w:eastAsiaTheme="majorEastAsia" w:hAnsi="Lato" w:cs="Times New Roman (Headings CS)"/>
      <w:b/>
      <w:bCs/>
      <w:color w:val="396631"/>
      <w:spacing w:val="-20"/>
      <w:sz w:val="44"/>
      <w:szCs w:val="46"/>
    </w:rPr>
  </w:style>
  <w:style w:type="paragraph" w:styleId="Heading2">
    <w:name w:val="heading 2"/>
    <w:basedOn w:val="Normal"/>
    <w:next w:val="Normal"/>
    <w:link w:val="Heading2Char"/>
    <w:autoRedefine/>
    <w:uiPriority w:val="9"/>
    <w:unhideWhenUsed/>
    <w:qFormat/>
    <w:rsid w:val="00911524"/>
    <w:pPr>
      <w:keepNext/>
      <w:keepLines/>
      <w:spacing w:after="0" w:line="240" w:lineRule="auto"/>
      <w:outlineLvl w:val="1"/>
    </w:pPr>
    <w:rPr>
      <w:rFonts w:ascii="Lato" w:eastAsiaTheme="majorEastAsia" w:hAnsi="Lato" w:cs="Times New Roman (Headings CS)"/>
      <w:b/>
      <w:color w:val="0F4C81"/>
      <w:spacing w:val="-10"/>
      <w:sz w:val="36"/>
      <w:szCs w:val="26"/>
    </w:rPr>
  </w:style>
  <w:style w:type="paragraph" w:styleId="Heading3">
    <w:name w:val="heading 3"/>
    <w:basedOn w:val="Normal"/>
    <w:next w:val="Normal"/>
    <w:link w:val="Heading3Char"/>
    <w:uiPriority w:val="9"/>
    <w:unhideWhenUsed/>
    <w:qFormat/>
    <w:rsid w:val="009B6D68"/>
    <w:pPr>
      <w:keepNext/>
      <w:keepLines/>
      <w:outlineLvl w:val="2"/>
    </w:pPr>
    <w:rPr>
      <w:rFonts w:eastAsiaTheme="majorEastAsia" w:cstheme="majorBidi"/>
      <w:sz w:val="36"/>
      <w:szCs w:val="24"/>
    </w:rPr>
  </w:style>
  <w:style w:type="paragraph" w:styleId="Heading4">
    <w:name w:val="heading 4"/>
    <w:basedOn w:val="Normal"/>
    <w:next w:val="Normal"/>
    <w:link w:val="Heading4Char"/>
    <w:uiPriority w:val="9"/>
    <w:unhideWhenUsed/>
    <w:rsid w:val="00BB77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74702F"/>
    <w:rPr>
      <w:rFonts w:ascii="Lato" w:eastAsiaTheme="majorEastAsia" w:hAnsi="Lato" w:cs="Times New Roman (Headings CS)"/>
      <w:b/>
      <w:bCs/>
      <w:color w:val="396631"/>
      <w:spacing w:val="-20"/>
      <w:sz w:val="44"/>
      <w:szCs w:val="46"/>
    </w:rPr>
  </w:style>
  <w:style w:type="character" w:customStyle="1" w:styleId="Heading2Char">
    <w:name w:val="Heading 2 Char"/>
    <w:basedOn w:val="DefaultParagraphFont"/>
    <w:link w:val="Heading2"/>
    <w:uiPriority w:val="9"/>
    <w:rsid w:val="00911524"/>
    <w:rPr>
      <w:rFonts w:ascii="Lato" w:eastAsiaTheme="majorEastAsia" w:hAnsi="Lato" w:cs="Times New Roman (Headings CS)"/>
      <w:b/>
      <w:color w:val="0F4C81"/>
      <w:spacing w:val="-10"/>
      <w:sz w:val="36"/>
      <w:szCs w:val="26"/>
    </w:rPr>
  </w:style>
  <w:style w:type="character" w:customStyle="1" w:styleId="Heading3Char">
    <w:name w:val="Heading 3 Char"/>
    <w:basedOn w:val="DefaultParagraphFont"/>
    <w:link w:val="Heading3"/>
    <w:uiPriority w:val="9"/>
    <w:rsid w:val="009B6D68"/>
    <w:rPr>
      <w:rFonts w:ascii="Arial" w:eastAsiaTheme="majorEastAsia" w:hAnsi="Arial" w:cstheme="majorBidi"/>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956A88"/>
    <w:pPr>
      <w:tabs>
        <w:tab w:val="left" w:pos="6725"/>
        <w:tab w:val="left" w:pos="7188"/>
      </w:tabs>
      <w:spacing w:after="240" w:line="240" w:lineRule="auto"/>
      <w:ind w:right="1304"/>
      <w:contextualSpacing/>
    </w:pPr>
    <w:rPr>
      <w:rFonts w:ascii="Lato" w:eastAsiaTheme="majorEastAsia" w:hAnsi="Lato" w:cs="Times New Roman (Headings CS)"/>
      <w:color w:val="FFFFFF" w:themeColor="background1"/>
      <w:spacing w:val="-20"/>
      <w:kern w:val="28"/>
      <w:sz w:val="72"/>
      <w:szCs w:val="72"/>
    </w:rPr>
  </w:style>
  <w:style w:type="character" w:customStyle="1" w:styleId="TitleChar">
    <w:name w:val="Title Char"/>
    <w:basedOn w:val="DefaultParagraphFont"/>
    <w:link w:val="Title"/>
    <w:uiPriority w:val="10"/>
    <w:rsid w:val="00956A88"/>
    <w:rPr>
      <w:rFonts w:ascii="Lato" w:eastAsiaTheme="majorEastAsia" w:hAnsi="Lato" w:cs="Times New Roman (Headings CS)"/>
      <w:color w:val="FFFFFF" w:themeColor="background1"/>
      <w:spacing w:val="-20"/>
      <w:kern w:val="28"/>
      <w:sz w:val="72"/>
      <w:szCs w:val="72"/>
    </w:rPr>
  </w:style>
  <w:style w:type="table" w:styleId="TableGrid">
    <w:name w:val="Table Grid"/>
    <w:basedOn w:val="TableNormal"/>
    <w:uiPriority w:val="39"/>
    <w:rsid w:val="000F1C01"/>
    <w:pPr>
      <w:spacing w:before="60" w:after="6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qFormat/>
    <w:rsid w:val="000F1C01"/>
    <w:pPr>
      <w:ind w:left="720"/>
      <w:contextualSpacing/>
    </w:pPr>
  </w:style>
  <w:style w:type="paragraph" w:styleId="NormalWeb">
    <w:name w:val="Normal (Web)"/>
    <w:basedOn w:val="Normal"/>
    <w:rsid w:val="006016ED"/>
    <w:pPr>
      <w:spacing w:after="0" w:line="240" w:lineRule="auto"/>
    </w:pPr>
    <w:rPr>
      <w:rFonts w:eastAsia="Times New Roman" w:cs="Times New Roman"/>
      <w:szCs w:val="24"/>
      <w:lang w:eastAsia="en-GB"/>
    </w:rPr>
  </w:style>
  <w:style w:type="character" w:styleId="Hyperlink">
    <w:name w:val="Hyperlink"/>
    <w:basedOn w:val="DefaultParagraphFont"/>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pPr>
      <w:spacing w:after="0" w:line="240" w:lineRule="auto"/>
    </w:pPr>
    <w:rPr>
      <w:rFonts w:ascii="Arial" w:hAnsi="Arial"/>
      <w:color w:val="333333"/>
      <w:sz w:val="24"/>
    </w:rPr>
  </w:style>
  <w:style w:type="character" w:styleId="UnresolvedMention">
    <w:name w:val="Unresolved Mention"/>
    <w:basedOn w:val="DefaultParagraphFont"/>
    <w:uiPriority w:val="99"/>
    <w:semiHidden/>
    <w:unhideWhenUsed/>
    <w:rsid w:val="007753F3"/>
    <w:rPr>
      <w:color w:val="605E5C"/>
      <w:shd w:val="clear" w:color="auto" w:fill="E1DFDD"/>
    </w:rPr>
  </w:style>
  <w:style w:type="character" w:styleId="CommentReference">
    <w:name w:val="annotation reference"/>
    <w:basedOn w:val="DefaultParagraphFont"/>
    <w:uiPriority w:val="99"/>
    <w:semiHidden/>
    <w:unhideWhenUsed/>
    <w:rsid w:val="001437D1"/>
    <w:rPr>
      <w:sz w:val="16"/>
      <w:szCs w:val="16"/>
    </w:rPr>
  </w:style>
  <w:style w:type="paragraph" w:styleId="CommentText">
    <w:name w:val="annotation text"/>
    <w:basedOn w:val="Normal"/>
    <w:link w:val="CommentTextChar"/>
    <w:uiPriority w:val="99"/>
    <w:unhideWhenUsed/>
    <w:rsid w:val="001437D1"/>
    <w:pPr>
      <w:spacing w:line="240" w:lineRule="auto"/>
    </w:pPr>
    <w:rPr>
      <w:sz w:val="20"/>
      <w:szCs w:val="20"/>
    </w:rPr>
  </w:style>
  <w:style w:type="character" w:customStyle="1" w:styleId="CommentTextChar">
    <w:name w:val="Comment Text Char"/>
    <w:basedOn w:val="DefaultParagraphFont"/>
    <w:link w:val="CommentText"/>
    <w:uiPriority w:val="99"/>
    <w:rsid w:val="001437D1"/>
    <w:rPr>
      <w:rFonts w:ascii="Arial" w:hAnsi="Arial"/>
      <w:color w:val="333333"/>
      <w:sz w:val="20"/>
      <w:szCs w:val="20"/>
    </w:rPr>
  </w:style>
  <w:style w:type="paragraph" w:styleId="CommentSubject">
    <w:name w:val="annotation subject"/>
    <w:basedOn w:val="CommentText"/>
    <w:next w:val="CommentText"/>
    <w:link w:val="CommentSubjectChar"/>
    <w:uiPriority w:val="99"/>
    <w:semiHidden/>
    <w:unhideWhenUsed/>
    <w:rsid w:val="001437D1"/>
    <w:rPr>
      <w:b/>
      <w:bCs/>
    </w:rPr>
  </w:style>
  <w:style w:type="character" w:customStyle="1" w:styleId="CommentSubjectChar">
    <w:name w:val="Comment Subject Char"/>
    <w:basedOn w:val="CommentTextChar"/>
    <w:link w:val="CommentSubject"/>
    <w:uiPriority w:val="99"/>
    <w:semiHidden/>
    <w:rsid w:val="001437D1"/>
    <w:rPr>
      <w:rFonts w:ascii="Arial" w:hAnsi="Arial"/>
      <w:b/>
      <w:bCs/>
      <w:color w:val="333333"/>
      <w:sz w:val="20"/>
      <w:szCs w:val="20"/>
    </w:rPr>
  </w:style>
  <w:style w:type="paragraph" w:styleId="BodyText">
    <w:name w:val="Body Text"/>
    <w:basedOn w:val="Normal"/>
    <w:link w:val="BodyTextChar"/>
    <w:rsid w:val="00D17AD5"/>
    <w:pPr>
      <w:spacing w:after="0" w:line="240" w:lineRule="auto"/>
    </w:pPr>
    <w:rPr>
      <w:rFonts w:eastAsia="Times New Roman" w:cs="Arial"/>
      <w:color w:val="auto"/>
      <w:sz w:val="22"/>
      <w:szCs w:val="20"/>
    </w:rPr>
  </w:style>
  <w:style w:type="character" w:customStyle="1" w:styleId="BodyTextChar">
    <w:name w:val="Body Text Char"/>
    <w:basedOn w:val="DefaultParagraphFont"/>
    <w:link w:val="BodyText"/>
    <w:rsid w:val="00D17AD5"/>
    <w:rPr>
      <w:rFonts w:ascii="Arial" w:eastAsia="Times New Roman" w:hAnsi="Arial" w:cs="Arial"/>
      <w:szCs w:val="20"/>
    </w:rPr>
  </w:style>
  <w:style w:type="table" w:styleId="TableGridLight">
    <w:name w:val="Grid Table Light"/>
    <w:basedOn w:val="TableNormal"/>
    <w:uiPriority w:val="40"/>
    <w:rsid w:val="00D17A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AB7D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999727">
      <w:bodyDiv w:val="1"/>
      <w:marLeft w:val="0"/>
      <w:marRight w:val="0"/>
      <w:marTop w:val="0"/>
      <w:marBottom w:val="0"/>
      <w:divBdr>
        <w:top w:val="none" w:sz="0" w:space="0" w:color="auto"/>
        <w:left w:val="none" w:sz="0" w:space="0" w:color="auto"/>
        <w:bottom w:val="none" w:sz="0" w:space="0" w:color="auto"/>
        <w:right w:val="none" w:sz="0" w:space="0" w:color="auto"/>
      </w:divBdr>
    </w:div>
    <w:div w:id="18447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avel.planning@southglos.gov.uk"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vel.planning@southglos.gov.uk"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uthglos.gov.uk/active-travel-grant-guidance" TargetMode="External"/><Relationship Id="rId5" Type="http://schemas.openxmlformats.org/officeDocument/2006/relationships/numbering" Target="numbering.xml"/><Relationship Id="rId15" Type="http://schemas.openxmlformats.org/officeDocument/2006/relationships/hyperlink" Target="http://www.southglos.gov.uk/climate-nature-emergenc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uthglos.gov.uk/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southglos.sharepoint.com/sites/Branding/TemplateAssets/Briefing%20no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D410F3CA7C65448F31C754BC8A6559" ma:contentTypeVersion="18" ma:contentTypeDescription="Create a new document." ma:contentTypeScope="" ma:versionID="5db1a546df9fed802c577133da9fdd88">
  <xsd:schema xmlns:xsd="http://www.w3.org/2001/XMLSchema" xmlns:xs="http://www.w3.org/2001/XMLSchema" xmlns:p="http://schemas.microsoft.com/office/2006/metadata/properties" xmlns:ns2="598a5cf5-5de7-473c-aed2-8e887f3f9b8d" xmlns:ns3="aa6a6d5e-4444-4690-8642-cf92d3376331" xmlns:ns4="b4ff75f0-9bd5-40ee-9010-33523d454cfa" targetNamespace="http://schemas.microsoft.com/office/2006/metadata/properties" ma:root="true" ma:fieldsID="0719e4c7b8b721a738b8febfb10c40b3" ns2:_="" ns3:_="" ns4:_="">
    <xsd:import namespace="598a5cf5-5de7-473c-aed2-8e887f3f9b8d"/>
    <xsd:import namespace="aa6a6d5e-4444-4690-8642-cf92d3376331"/>
    <xsd:import namespace="b4ff75f0-9bd5-40ee-9010-33523d454c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a5cf5-5de7-473c-aed2-8e887f3f9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0f5359-d226-4d63-80c6-79d877f0b9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6a6d5e-4444-4690-8642-cf92d33763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ff75f0-9bd5-40ee-9010-33523d454cf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223488f-9374-49d6-9842-c07827b95c9b}" ma:internalName="TaxCatchAll" ma:showField="CatchAllData" ma:web="aa6a6d5e-4444-4690-8642-cf92d3376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8a5cf5-5de7-473c-aed2-8e887f3f9b8d">
      <Terms xmlns="http://schemas.microsoft.com/office/infopath/2007/PartnerControls"/>
    </lcf76f155ced4ddcb4097134ff3c332f>
    <TaxCatchAll xmlns="b4ff75f0-9bd5-40ee-9010-33523d454cfa" xsi:nil="true"/>
  </documentManagement>
</p:properties>
</file>

<file path=customXml/itemProps1.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2.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customXml/itemProps3.xml><?xml version="1.0" encoding="utf-8"?>
<ds:datastoreItem xmlns:ds="http://schemas.openxmlformats.org/officeDocument/2006/customXml" ds:itemID="{2B6B9260-58A4-4435-9FDF-E61C7C988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a5cf5-5de7-473c-aed2-8e887f3f9b8d"/>
    <ds:schemaRef ds:uri="aa6a6d5e-4444-4690-8642-cf92d3376331"/>
    <ds:schemaRef ds:uri="b4ff75f0-9bd5-40ee-9010-33523d454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 ds:uri="598a5cf5-5de7-473c-aed2-8e887f3f9b8d"/>
    <ds:schemaRef ds:uri="b4ff75f0-9bd5-40ee-9010-33523d454cfa"/>
  </ds:schemaRefs>
</ds:datastoreItem>
</file>

<file path=docProps/app.xml><?xml version="1.0" encoding="utf-8"?>
<Properties xmlns="http://schemas.openxmlformats.org/officeDocument/2006/extended-properties" xmlns:vt="http://schemas.openxmlformats.org/officeDocument/2006/docPropsVTypes">
  <Template>Briefing%20note</Template>
  <TotalTime>45</TotalTime>
  <Pages>7</Pages>
  <Words>1922</Words>
  <Characters>10960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SGC briefing note template</vt:lpstr>
    </vt:vector>
  </TitlesOfParts>
  <Company>SGC</Company>
  <LinksUpToDate>false</LinksUpToDate>
  <CharactersWithSpaces>12857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Travel Grant application form</dc:title>
  <dc:subject/>
  <dc:creator/>
  <cp:keywords/>
  <dc:description/>
  <cp:lastModifiedBy>Laura Webb</cp:lastModifiedBy>
  <cp:revision>18</cp:revision>
  <dcterms:created xsi:type="dcterms:W3CDTF">2026-10-12T14:27:00Z</dcterms:created>
  <dcterms:modified xsi:type="dcterms:W3CDTF">2026-10-12T17:36:00Z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0x01010002D410F3CA7C65448F31C754BC8A6559</vt:lpwstr>
  </property>
</Properties>
</file>