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534F9" w14:textId="484F6A87" w:rsidR="00A71CB6" w:rsidRDefault="00A71CB6" w:rsidP="00A71CB6">
      <w:pPr>
        <w:pStyle w:val="Heading1"/>
      </w:pPr>
      <w:r w:rsidRPr="00A71CB6">
        <w:t>C</w:t>
      </w:r>
      <w:r>
        <w:t>omplaint form –</w:t>
      </w:r>
      <w:r w:rsidRPr="00A71CB6">
        <w:t xml:space="preserve"> </w:t>
      </w:r>
      <w:r>
        <w:t>Code</w:t>
      </w:r>
      <w:r w:rsidRPr="00A71CB6">
        <w:t xml:space="preserve"> </w:t>
      </w:r>
      <w:r>
        <w:t>of</w:t>
      </w:r>
      <w:r w:rsidRPr="00A71CB6">
        <w:t xml:space="preserve"> </w:t>
      </w:r>
      <w:r>
        <w:t>Conduct</w:t>
      </w:r>
      <w:r w:rsidRPr="00A71CB6">
        <w:t xml:space="preserve"> </w:t>
      </w:r>
      <w:r>
        <w:t>for</w:t>
      </w:r>
      <w:r w:rsidRPr="00A71CB6">
        <w:t xml:space="preserve"> M</w:t>
      </w:r>
      <w:r>
        <w:t>embers</w:t>
      </w:r>
    </w:p>
    <w:p w14:paraId="1E8257CF" w14:textId="4D29D3C0" w:rsidR="00A71CB6" w:rsidRPr="00A71CB6" w:rsidRDefault="00A71CB6" w:rsidP="00A71CB6">
      <w:r w:rsidRPr="00A71CB6">
        <w:t>To:</w:t>
      </w:r>
    </w:p>
    <w:p w14:paraId="14A5ACF3" w14:textId="734A681A" w:rsidR="00A71CB6" w:rsidRPr="00A71CB6" w:rsidRDefault="00A71CB6" w:rsidP="00A71CB6">
      <w:pPr>
        <w:spacing w:line="276" w:lineRule="auto"/>
      </w:pPr>
      <w:r w:rsidRPr="00A71CB6">
        <w:t>The Monitoring Officer</w:t>
      </w:r>
      <w:r w:rsidRPr="00A71CB6">
        <w:br/>
        <w:t>South Gloucestershire Council</w:t>
      </w:r>
      <w:r w:rsidRPr="00A71CB6">
        <w:br/>
        <w:t xml:space="preserve">DR&amp;BC </w:t>
      </w:r>
      <w:r w:rsidRPr="00A71CB6">
        <w:br/>
        <w:t>Legal Services</w:t>
      </w:r>
      <w:r w:rsidRPr="00A71CB6">
        <w:br/>
        <w:t xml:space="preserve">PO Box 1953 </w:t>
      </w:r>
      <w:r w:rsidRPr="00A71CB6">
        <w:br/>
        <w:t xml:space="preserve">Bristol </w:t>
      </w:r>
      <w:r w:rsidRPr="00A71CB6">
        <w:br/>
        <w:t>BS37 0DE</w:t>
      </w:r>
    </w:p>
    <w:p w14:paraId="2345086D" w14:textId="4EDAFE2B" w:rsidR="00A71CB6" w:rsidRDefault="00A71CB6" w:rsidP="00A71CB6">
      <w:r w:rsidRPr="00A71CB6">
        <w:rPr>
          <w:bCs/>
        </w:rPr>
        <w:t>By email</w:t>
      </w:r>
      <w:r w:rsidRPr="00A71CB6">
        <w:t xml:space="preserve">: </w:t>
      </w:r>
      <w:hyperlink r:id="rId11" w:history="1">
        <w:r w:rsidRPr="00A71CB6">
          <w:rPr>
            <w:rStyle w:val="Hyperlink"/>
          </w:rPr>
          <w:t>Legalsupport@southglos.gov.uk</w:t>
        </w:r>
      </w:hyperlink>
    </w:p>
    <w:p w14:paraId="099602E6" w14:textId="77777777" w:rsidR="002258F7" w:rsidRPr="00A71CB6" w:rsidRDefault="002258F7" w:rsidP="00A71CB6"/>
    <w:p w14:paraId="2C47C039" w14:textId="1446C603" w:rsidR="00A71CB6" w:rsidRPr="00A71CB6" w:rsidRDefault="00A71CB6" w:rsidP="00A71CB6">
      <w:pPr>
        <w:pStyle w:val="Heading2"/>
      </w:pPr>
      <w:r w:rsidRPr="00A71CB6">
        <w:t>Your details</w:t>
      </w:r>
    </w:p>
    <w:p w14:paraId="1893460A" w14:textId="70045DEF" w:rsidR="00A71CB6" w:rsidRDefault="00A71CB6" w:rsidP="007B5FF2">
      <w:r w:rsidRPr="00A71CB6">
        <w:t>Please provide us with your name and contact details</w:t>
      </w:r>
      <w:r w:rsidR="007B5FF2">
        <w:t>.</w:t>
      </w:r>
    </w:p>
    <w:p w14:paraId="439C9137" w14:textId="7753E58E" w:rsidR="007B5FF2" w:rsidRDefault="007B5FF2" w:rsidP="007B5FF2">
      <w:r>
        <w:t>Title:</w:t>
      </w:r>
    </w:p>
    <w:p w14:paraId="054FFACB" w14:textId="77777777" w:rsidR="007B5FF2" w:rsidRDefault="007B5FF2" w:rsidP="007B5FF2">
      <w:pPr>
        <w:pBdr>
          <w:bottom w:val="single" w:sz="4" w:space="1" w:color="auto"/>
        </w:pBdr>
      </w:pPr>
    </w:p>
    <w:p w14:paraId="71BE7314" w14:textId="6AC23976" w:rsidR="007B5FF2" w:rsidRDefault="007B5FF2" w:rsidP="007B5FF2">
      <w:r>
        <w:t>First name:</w:t>
      </w:r>
    </w:p>
    <w:p w14:paraId="1B24A6FF" w14:textId="77777777" w:rsidR="007B5FF2" w:rsidRDefault="007B5FF2" w:rsidP="007B5FF2">
      <w:pPr>
        <w:pBdr>
          <w:bottom w:val="single" w:sz="4" w:space="1" w:color="auto"/>
        </w:pBdr>
      </w:pPr>
    </w:p>
    <w:p w14:paraId="3DA3BC2A" w14:textId="6EACB1C0" w:rsidR="007B5FF2" w:rsidRDefault="007B5FF2" w:rsidP="007B5FF2">
      <w:r>
        <w:t>Last name:</w:t>
      </w:r>
    </w:p>
    <w:p w14:paraId="4701BB48" w14:textId="77777777" w:rsidR="007B5FF2" w:rsidRDefault="007B5FF2" w:rsidP="007B5FF2">
      <w:pPr>
        <w:pBdr>
          <w:bottom w:val="single" w:sz="4" w:space="1" w:color="auto"/>
        </w:pBdr>
      </w:pPr>
    </w:p>
    <w:p w14:paraId="1C8752EE" w14:textId="19F102DE" w:rsidR="007B5FF2" w:rsidRDefault="007B5FF2" w:rsidP="007B5FF2">
      <w:r>
        <w:t>Address:</w:t>
      </w:r>
    </w:p>
    <w:p w14:paraId="7F694932" w14:textId="77777777" w:rsidR="007B5FF2" w:rsidRDefault="007B5FF2" w:rsidP="007B5FF2">
      <w:pPr>
        <w:pBdr>
          <w:bottom w:val="single" w:sz="4" w:space="1" w:color="auto"/>
        </w:pBdr>
      </w:pPr>
    </w:p>
    <w:p w14:paraId="1AE4294C" w14:textId="56BE6031" w:rsidR="007B5FF2" w:rsidRDefault="007B5FF2" w:rsidP="007B5FF2">
      <w:r>
        <w:t>Phone:</w:t>
      </w:r>
    </w:p>
    <w:p w14:paraId="37D2DEB1" w14:textId="77777777" w:rsidR="007B5FF2" w:rsidRDefault="007B5FF2" w:rsidP="007B5FF2">
      <w:pPr>
        <w:pBdr>
          <w:bottom w:val="single" w:sz="4" w:space="1" w:color="auto"/>
        </w:pBdr>
      </w:pPr>
    </w:p>
    <w:p w14:paraId="38349C99" w14:textId="2014FC08" w:rsidR="007B5FF2" w:rsidRDefault="007B5FF2" w:rsidP="007B5FF2">
      <w:r>
        <w:t>Email address:</w:t>
      </w:r>
    </w:p>
    <w:p w14:paraId="74670CA3" w14:textId="77777777" w:rsidR="007B5FF2" w:rsidRPr="00A71CB6" w:rsidRDefault="007B5FF2" w:rsidP="007B5FF2">
      <w:pPr>
        <w:pBdr>
          <w:bottom w:val="single" w:sz="4" w:space="1" w:color="auto"/>
        </w:pBdr>
      </w:pPr>
    </w:p>
    <w:p w14:paraId="33DFF39C" w14:textId="77777777" w:rsidR="007B5FF2" w:rsidRDefault="007B5FF2" w:rsidP="00A71CB6"/>
    <w:p w14:paraId="3813465F" w14:textId="60158018" w:rsidR="00A71CB6" w:rsidRPr="00A71CB6" w:rsidRDefault="00A71CB6" w:rsidP="00A71CB6">
      <w:r w:rsidRPr="00A71CB6">
        <w:t xml:space="preserve">Your name will be released to the Member about whom you have complained, but your address and contact details will not usually be released unless necessary or to deal with your complaint. </w:t>
      </w:r>
    </w:p>
    <w:p w14:paraId="7655933C" w14:textId="77777777" w:rsidR="00A71CB6" w:rsidRPr="00A71CB6" w:rsidRDefault="00A71CB6" w:rsidP="00A71CB6">
      <w:r w:rsidRPr="00A71CB6">
        <w:t xml:space="preserve">Details of your complaint will be given to the Member(s) complained about.  If you have serious concerns about your name and a summary, or details of your complaint being released, please complete section 5 of this form. </w:t>
      </w:r>
    </w:p>
    <w:p w14:paraId="761FC93A" w14:textId="77777777" w:rsidR="00A71CB6" w:rsidRPr="00A71CB6" w:rsidRDefault="00A71CB6" w:rsidP="00A71CB6">
      <w:r w:rsidRPr="00A71CB6">
        <w:t>If the complaint is referred to the Standards Sub-Committee it will ordinarily meet in public, unless the information is exempt information as defined by the Local Government Act 1972 Schedule 12 A as amended. Details of your complaint including your identity may therefore be placed in the public domain at least 5 clear days before the meeting of a Standards Sub-Committee.</w:t>
      </w:r>
    </w:p>
    <w:p w14:paraId="5910FC4F" w14:textId="3144F8D4" w:rsidR="00A71CB6" w:rsidRPr="00A71CB6" w:rsidRDefault="00A71CB6" w:rsidP="00A71CB6">
      <w:r w:rsidRPr="00A71CB6">
        <w:rPr>
          <w:b/>
        </w:rPr>
        <w:t xml:space="preserve">Please </w:t>
      </w:r>
      <w:r>
        <w:rPr>
          <w:b/>
        </w:rPr>
        <w:t>n</w:t>
      </w:r>
      <w:r w:rsidRPr="00A71CB6">
        <w:rPr>
          <w:b/>
        </w:rPr>
        <w:t>ote</w:t>
      </w:r>
      <w:r>
        <w:rPr>
          <w:b/>
        </w:rPr>
        <w:t xml:space="preserve">: </w:t>
      </w:r>
      <w:r w:rsidRPr="00A71CB6">
        <w:t>we will only consider (save for exceptional circumstances) complaints made within 3 months of the alleged breach of the Code of Conduct.</w:t>
      </w:r>
    </w:p>
    <w:p w14:paraId="0F0D1DAB" w14:textId="5E1F8F9C" w:rsidR="00A71CB6" w:rsidRPr="00A71CB6" w:rsidRDefault="00A71CB6" w:rsidP="00A71CB6">
      <w:r w:rsidRPr="00A71CB6">
        <w:t>Please tell us which complainant type best describes you:</w:t>
      </w:r>
    </w:p>
    <w:p w14:paraId="0537E72A" w14:textId="5B22DD2D" w:rsidR="00A71CB6" w:rsidRPr="00A71CB6" w:rsidRDefault="007B5FF2" w:rsidP="00A71CB6">
      <w:r>
        <w:fldChar w:fldCharType="begin">
          <w:ffData>
            <w:name w:val="Check1"/>
            <w:enabled/>
            <w:calcOnExit w:val="0"/>
            <w:checkBox>
              <w:sizeAuto/>
              <w:default w:val="0"/>
            </w:checkBox>
          </w:ffData>
        </w:fldChar>
      </w:r>
      <w:bookmarkStart w:id="0" w:name="Check1"/>
      <w:r>
        <w:instrText xml:space="preserve"> FORMCHECKBOX </w:instrText>
      </w:r>
      <w:r w:rsidR="00000000">
        <w:fldChar w:fldCharType="separate"/>
      </w:r>
      <w:r>
        <w:fldChar w:fldCharType="end"/>
      </w:r>
      <w:bookmarkEnd w:id="0"/>
      <w:r>
        <w:t xml:space="preserve"> </w:t>
      </w:r>
      <w:r w:rsidR="00A71CB6" w:rsidRPr="00A71CB6">
        <w:t>Member of the public</w:t>
      </w:r>
    </w:p>
    <w:p w14:paraId="4CABF905" w14:textId="228FA25A" w:rsidR="00A71CB6" w:rsidRPr="00A71CB6" w:rsidRDefault="007B5FF2" w:rsidP="00A71CB6">
      <w:r>
        <w:fldChar w:fldCharType="begin">
          <w:ffData>
            <w:name w:val="Check2"/>
            <w:enabled/>
            <w:calcOnExit w:val="0"/>
            <w:checkBox>
              <w:sizeAuto/>
              <w:default w:val="0"/>
            </w:checkBox>
          </w:ffData>
        </w:fldChar>
      </w:r>
      <w:bookmarkStart w:id="1" w:name="Check2"/>
      <w:r>
        <w:instrText xml:space="preserve"> FORMCHECKBOX </w:instrText>
      </w:r>
      <w:r w:rsidR="00000000">
        <w:fldChar w:fldCharType="separate"/>
      </w:r>
      <w:r>
        <w:fldChar w:fldCharType="end"/>
      </w:r>
      <w:bookmarkEnd w:id="1"/>
      <w:r>
        <w:t xml:space="preserve"> </w:t>
      </w:r>
      <w:r w:rsidR="00A71CB6" w:rsidRPr="00A71CB6">
        <w:t>An elected or co-opted member of an authority</w:t>
      </w:r>
    </w:p>
    <w:p w14:paraId="7C7D0895" w14:textId="1E9391DC" w:rsidR="00A71CB6" w:rsidRPr="00A71CB6" w:rsidRDefault="007B5FF2" w:rsidP="00A71CB6">
      <w:r>
        <w:fldChar w:fldCharType="begin">
          <w:ffData>
            <w:name w:val="Check3"/>
            <w:enabled/>
            <w:calcOnExit w:val="0"/>
            <w:checkBox>
              <w:sizeAuto/>
              <w:default w:val="0"/>
            </w:checkBox>
          </w:ffData>
        </w:fldChar>
      </w:r>
      <w:bookmarkStart w:id="2" w:name="Check3"/>
      <w:r>
        <w:instrText xml:space="preserve"> FORMCHECKBOX </w:instrText>
      </w:r>
      <w:r w:rsidR="00000000">
        <w:fldChar w:fldCharType="separate"/>
      </w:r>
      <w:r>
        <w:fldChar w:fldCharType="end"/>
      </w:r>
      <w:bookmarkEnd w:id="2"/>
      <w:r>
        <w:t xml:space="preserve"> </w:t>
      </w:r>
      <w:r w:rsidR="00A71CB6" w:rsidRPr="00A71CB6">
        <w:t>An independent member of the standards committee</w:t>
      </w:r>
    </w:p>
    <w:p w14:paraId="63BF3F2D" w14:textId="0341F843" w:rsidR="00A71CB6" w:rsidRPr="00A71CB6" w:rsidRDefault="007B5FF2" w:rsidP="00A71CB6">
      <w:r>
        <w:fldChar w:fldCharType="begin">
          <w:ffData>
            <w:name w:val="Check4"/>
            <w:enabled/>
            <w:calcOnExit w:val="0"/>
            <w:checkBox>
              <w:sizeAuto/>
              <w:default w:val="0"/>
            </w:checkBox>
          </w:ffData>
        </w:fldChar>
      </w:r>
      <w:bookmarkStart w:id="3" w:name="Check4"/>
      <w:r>
        <w:instrText xml:space="preserve"> FORMCHECKBOX </w:instrText>
      </w:r>
      <w:r w:rsidR="00000000">
        <w:fldChar w:fldCharType="separate"/>
      </w:r>
      <w:r>
        <w:fldChar w:fldCharType="end"/>
      </w:r>
      <w:bookmarkEnd w:id="3"/>
      <w:r>
        <w:t xml:space="preserve"> </w:t>
      </w:r>
      <w:r w:rsidR="00A71CB6" w:rsidRPr="00A71CB6">
        <w:t>Member of Parliament</w:t>
      </w:r>
    </w:p>
    <w:p w14:paraId="3AE795B6" w14:textId="34F5809E" w:rsidR="00A71CB6" w:rsidRPr="00A71CB6" w:rsidRDefault="007B5FF2" w:rsidP="00A71CB6">
      <w:r>
        <w:fldChar w:fldCharType="begin">
          <w:ffData>
            <w:name w:val="Check5"/>
            <w:enabled/>
            <w:calcOnExit w:val="0"/>
            <w:checkBox>
              <w:sizeAuto/>
              <w:default w:val="0"/>
            </w:checkBox>
          </w:ffData>
        </w:fldChar>
      </w:r>
      <w:bookmarkStart w:id="4" w:name="Check5"/>
      <w:r>
        <w:instrText xml:space="preserve"> FORMCHECKBOX </w:instrText>
      </w:r>
      <w:r w:rsidR="00000000">
        <w:fldChar w:fldCharType="separate"/>
      </w:r>
      <w:r>
        <w:fldChar w:fldCharType="end"/>
      </w:r>
      <w:bookmarkEnd w:id="4"/>
      <w:r>
        <w:t xml:space="preserve"> </w:t>
      </w:r>
      <w:r w:rsidR="00A71CB6" w:rsidRPr="00A71CB6">
        <w:t>Local authority monitoring officer</w:t>
      </w:r>
    </w:p>
    <w:p w14:paraId="61674454" w14:textId="5B45AC75" w:rsidR="00A71CB6" w:rsidRPr="00A71CB6" w:rsidRDefault="007B5FF2" w:rsidP="00A71CB6">
      <w:r>
        <w:fldChar w:fldCharType="begin">
          <w:ffData>
            <w:name w:val="Check6"/>
            <w:enabled/>
            <w:calcOnExit w:val="0"/>
            <w:checkBox>
              <w:sizeAuto/>
              <w:default w:val="0"/>
            </w:checkBox>
          </w:ffData>
        </w:fldChar>
      </w:r>
      <w:bookmarkStart w:id="5" w:name="Check6"/>
      <w:r>
        <w:instrText xml:space="preserve"> FORMCHECKBOX </w:instrText>
      </w:r>
      <w:r w:rsidR="00000000">
        <w:fldChar w:fldCharType="separate"/>
      </w:r>
      <w:r>
        <w:fldChar w:fldCharType="end"/>
      </w:r>
      <w:bookmarkEnd w:id="5"/>
      <w:r>
        <w:t xml:space="preserve"> </w:t>
      </w:r>
      <w:r w:rsidR="00A71CB6" w:rsidRPr="00A71CB6">
        <w:t xml:space="preserve">Other council officer or authority employee </w:t>
      </w:r>
    </w:p>
    <w:p w14:paraId="51B522DB" w14:textId="5344EEBB" w:rsidR="00A71CB6" w:rsidRDefault="007B5FF2" w:rsidP="00A71CB6">
      <w:r>
        <w:fldChar w:fldCharType="begin">
          <w:ffData>
            <w:name w:val="Check7"/>
            <w:enabled/>
            <w:calcOnExit w:val="0"/>
            <w:checkBox>
              <w:sizeAuto/>
              <w:default w:val="0"/>
            </w:checkBox>
          </w:ffData>
        </w:fldChar>
      </w:r>
      <w:bookmarkStart w:id="6" w:name="Check7"/>
      <w:r>
        <w:instrText xml:space="preserve"> FORMCHECKBOX </w:instrText>
      </w:r>
      <w:r w:rsidR="00000000">
        <w:fldChar w:fldCharType="separate"/>
      </w:r>
      <w:r>
        <w:fldChar w:fldCharType="end"/>
      </w:r>
      <w:bookmarkEnd w:id="6"/>
      <w:r>
        <w:t xml:space="preserve"> </w:t>
      </w:r>
      <w:r w:rsidR="00A71CB6" w:rsidRPr="00A71CB6">
        <w:t>Other (please provide details</w:t>
      </w:r>
      <w:r w:rsidR="00696DA7">
        <w:t xml:space="preserve"> blow</w:t>
      </w:r>
      <w:r w:rsidR="00A71CB6" w:rsidRPr="00A71CB6">
        <w:t>)</w:t>
      </w:r>
    </w:p>
    <w:p w14:paraId="349C8C10" w14:textId="77777777" w:rsidR="007B5FF2" w:rsidRPr="00A71CB6" w:rsidRDefault="007B5FF2" w:rsidP="00A71CB6"/>
    <w:p w14:paraId="2D070B52" w14:textId="77777777" w:rsidR="00A71CB6" w:rsidRDefault="00A71CB6" w:rsidP="00A71CB6"/>
    <w:p w14:paraId="6428799D" w14:textId="77777777" w:rsidR="00696DA7" w:rsidRPr="00A71CB6" w:rsidRDefault="00696DA7" w:rsidP="00696DA7">
      <w:pPr>
        <w:pBdr>
          <w:bottom w:val="single" w:sz="4" w:space="1" w:color="auto"/>
        </w:pBdr>
      </w:pPr>
    </w:p>
    <w:p w14:paraId="107C444C" w14:textId="77777777" w:rsidR="00696DA7" w:rsidRDefault="00696DA7" w:rsidP="00696DA7"/>
    <w:p w14:paraId="024A0184" w14:textId="0BC49B08" w:rsidR="00A71CB6" w:rsidRPr="00A71CB6" w:rsidRDefault="00A71CB6" w:rsidP="007B5FF2">
      <w:pPr>
        <w:pStyle w:val="Heading2"/>
      </w:pPr>
      <w:r w:rsidRPr="00A71CB6">
        <w:t xml:space="preserve">Equalities </w:t>
      </w:r>
      <w:r w:rsidR="007B5FF2">
        <w:t>m</w:t>
      </w:r>
      <w:r w:rsidRPr="00A71CB6">
        <w:t xml:space="preserve">onitoring  </w:t>
      </w:r>
    </w:p>
    <w:p w14:paraId="6C28C552" w14:textId="77777777" w:rsidR="00A71CB6" w:rsidRDefault="00A71CB6" w:rsidP="00A71CB6">
      <w:r w:rsidRPr="00A71CB6">
        <w:t>Attached to this Complaint Form is the Council’s standard equalities monitoring form.  It would assist us if you could complete and return this form with the completed Complaints Form.</w:t>
      </w:r>
    </w:p>
    <w:p w14:paraId="6DB31807" w14:textId="77777777" w:rsidR="007B5FF2" w:rsidRPr="00A71CB6" w:rsidRDefault="007B5FF2" w:rsidP="00A71CB6"/>
    <w:p w14:paraId="28BCF7FE" w14:textId="77777777" w:rsidR="007B5FF2" w:rsidRDefault="007B5FF2">
      <w:pPr>
        <w:rPr>
          <w:rFonts w:ascii="Lato" w:eastAsiaTheme="majorEastAsia" w:hAnsi="Lato" w:cs="Times New Roman (Headings CS)"/>
          <w:b/>
          <w:color w:val="0F4C81"/>
          <w:spacing w:val="-10"/>
          <w:sz w:val="36"/>
          <w:szCs w:val="26"/>
        </w:rPr>
      </w:pPr>
      <w:r>
        <w:br w:type="page"/>
      </w:r>
    </w:p>
    <w:p w14:paraId="319E4E20" w14:textId="54284A73" w:rsidR="00A71CB6" w:rsidRPr="00A71CB6" w:rsidRDefault="00A71CB6" w:rsidP="007B5FF2">
      <w:pPr>
        <w:pStyle w:val="Heading2"/>
      </w:pPr>
      <w:r w:rsidRPr="00A71CB6">
        <w:lastRenderedPageBreak/>
        <w:t>Making your complaint</w:t>
      </w:r>
    </w:p>
    <w:p w14:paraId="4BCF0DD6" w14:textId="1DB5877B" w:rsidR="00A71CB6" w:rsidRPr="00A71CB6" w:rsidRDefault="00A71CB6" w:rsidP="00A71CB6">
      <w:r w:rsidRPr="00A71CB6">
        <w:t xml:space="preserve">In the event that a breach of the Code of Conduct is established following an investigation, the Standards Sub-Committee is able to apply certain sanctions, proportionate to the breach. Details of the sanctions available to the Standards Committee are set out in the document entitled </w:t>
      </w:r>
      <w:r w:rsidRPr="00DA5277">
        <w:t>“Sanctions”.</w:t>
      </w:r>
    </w:p>
    <w:p w14:paraId="3DB9B4AF" w14:textId="12194712" w:rsidR="00A71CB6" w:rsidRPr="00A71CB6" w:rsidRDefault="00A71CB6" w:rsidP="00A71CB6">
      <w:r w:rsidRPr="00A71CB6">
        <w:t>Please provide us with the name of the member(s) you believe have breached the Code of Conduct and the name of their authority:</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3"/>
        <w:gridCol w:w="1743"/>
        <w:gridCol w:w="1991"/>
        <w:gridCol w:w="4532"/>
      </w:tblGrid>
      <w:tr w:rsidR="00A71CB6" w:rsidRPr="00A71CB6" w14:paraId="0C4A9721" w14:textId="77777777" w:rsidTr="00DA5277">
        <w:tc>
          <w:tcPr>
            <w:tcW w:w="1373" w:type="dxa"/>
            <w:tcBorders>
              <w:top w:val="single" w:sz="4" w:space="0" w:color="auto"/>
              <w:left w:val="single" w:sz="4" w:space="0" w:color="auto"/>
              <w:bottom w:val="single" w:sz="4" w:space="0" w:color="auto"/>
              <w:right w:val="single" w:sz="4" w:space="0" w:color="auto"/>
            </w:tcBorders>
          </w:tcPr>
          <w:p w14:paraId="18557D7C" w14:textId="77777777" w:rsidR="00A71CB6" w:rsidRPr="00A71CB6" w:rsidRDefault="00A71CB6" w:rsidP="00A71CB6">
            <w:r w:rsidRPr="00A71CB6">
              <w:t>Title</w:t>
            </w:r>
          </w:p>
        </w:tc>
        <w:tc>
          <w:tcPr>
            <w:tcW w:w="1743" w:type="dxa"/>
            <w:tcBorders>
              <w:top w:val="single" w:sz="4" w:space="0" w:color="auto"/>
              <w:left w:val="single" w:sz="4" w:space="0" w:color="auto"/>
              <w:bottom w:val="single" w:sz="4" w:space="0" w:color="auto"/>
              <w:right w:val="single" w:sz="4" w:space="0" w:color="auto"/>
            </w:tcBorders>
          </w:tcPr>
          <w:p w14:paraId="22BBC4B5" w14:textId="77777777" w:rsidR="00A71CB6" w:rsidRPr="00A71CB6" w:rsidRDefault="00A71CB6" w:rsidP="00A71CB6">
            <w:r w:rsidRPr="00A71CB6">
              <w:t>First name</w:t>
            </w:r>
          </w:p>
        </w:tc>
        <w:tc>
          <w:tcPr>
            <w:tcW w:w="1991" w:type="dxa"/>
            <w:tcBorders>
              <w:top w:val="single" w:sz="4" w:space="0" w:color="auto"/>
              <w:left w:val="single" w:sz="4" w:space="0" w:color="auto"/>
              <w:bottom w:val="single" w:sz="4" w:space="0" w:color="auto"/>
              <w:right w:val="single" w:sz="4" w:space="0" w:color="auto"/>
            </w:tcBorders>
          </w:tcPr>
          <w:p w14:paraId="1876123F" w14:textId="77777777" w:rsidR="00A71CB6" w:rsidRPr="00A71CB6" w:rsidRDefault="00A71CB6" w:rsidP="00A71CB6">
            <w:r w:rsidRPr="00A71CB6">
              <w:t>Last name</w:t>
            </w:r>
          </w:p>
        </w:tc>
        <w:tc>
          <w:tcPr>
            <w:tcW w:w="4532" w:type="dxa"/>
            <w:tcBorders>
              <w:top w:val="single" w:sz="4" w:space="0" w:color="auto"/>
              <w:left w:val="single" w:sz="4" w:space="0" w:color="auto"/>
              <w:bottom w:val="single" w:sz="4" w:space="0" w:color="auto"/>
              <w:right w:val="single" w:sz="4" w:space="0" w:color="auto"/>
            </w:tcBorders>
          </w:tcPr>
          <w:p w14:paraId="04A6C119" w14:textId="77777777" w:rsidR="00A71CB6" w:rsidRPr="00A71CB6" w:rsidRDefault="00A71CB6" w:rsidP="00A71CB6">
            <w:r w:rsidRPr="00A71CB6">
              <w:t>Council or authority name</w:t>
            </w:r>
          </w:p>
        </w:tc>
      </w:tr>
      <w:tr w:rsidR="00A71CB6" w:rsidRPr="00A71CB6" w14:paraId="725D25CF" w14:textId="77777777" w:rsidTr="00DA5277">
        <w:tc>
          <w:tcPr>
            <w:tcW w:w="1373" w:type="dxa"/>
            <w:tcBorders>
              <w:top w:val="single" w:sz="4" w:space="0" w:color="auto"/>
              <w:left w:val="single" w:sz="4" w:space="0" w:color="auto"/>
              <w:bottom w:val="single" w:sz="4" w:space="0" w:color="auto"/>
              <w:right w:val="single" w:sz="4" w:space="0" w:color="auto"/>
            </w:tcBorders>
          </w:tcPr>
          <w:p w14:paraId="24948590" w14:textId="3452C510" w:rsidR="00A71CB6" w:rsidRPr="00A71CB6" w:rsidRDefault="00A71CB6" w:rsidP="00A71CB6"/>
        </w:tc>
        <w:tc>
          <w:tcPr>
            <w:tcW w:w="1743" w:type="dxa"/>
            <w:tcBorders>
              <w:top w:val="single" w:sz="4" w:space="0" w:color="auto"/>
              <w:left w:val="single" w:sz="4" w:space="0" w:color="auto"/>
              <w:bottom w:val="single" w:sz="4" w:space="0" w:color="auto"/>
              <w:right w:val="single" w:sz="4" w:space="0" w:color="auto"/>
            </w:tcBorders>
          </w:tcPr>
          <w:p w14:paraId="70D49E1B" w14:textId="6C90A780" w:rsidR="00A71CB6" w:rsidRPr="00A71CB6" w:rsidRDefault="00A71CB6" w:rsidP="00A71CB6"/>
        </w:tc>
        <w:tc>
          <w:tcPr>
            <w:tcW w:w="1991" w:type="dxa"/>
            <w:tcBorders>
              <w:top w:val="single" w:sz="4" w:space="0" w:color="auto"/>
              <w:left w:val="single" w:sz="4" w:space="0" w:color="auto"/>
              <w:bottom w:val="single" w:sz="4" w:space="0" w:color="auto"/>
              <w:right w:val="single" w:sz="4" w:space="0" w:color="auto"/>
            </w:tcBorders>
          </w:tcPr>
          <w:p w14:paraId="27C265E0" w14:textId="0476D4D6" w:rsidR="00A71CB6" w:rsidRPr="00A71CB6" w:rsidRDefault="00A71CB6" w:rsidP="00A71CB6"/>
        </w:tc>
        <w:tc>
          <w:tcPr>
            <w:tcW w:w="4532" w:type="dxa"/>
            <w:tcBorders>
              <w:top w:val="single" w:sz="4" w:space="0" w:color="auto"/>
              <w:left w:val="single" w:sz="4" w:space="0" w:color="auto"/>
              <w:bottom w:val="single" w:sz="4" w:space="0" w:color="auto"/>
              <w:right w:val="single" w:sz="4" w:space="0" w:color="auto"/>
            </w:tcBorders>
          </w:tcPr>
          <w:p w14:paraId="67CB03C9" w14:textId="5DCFC89E" w:rsidR="00A71CB6" w:rsidRPr="00A71CB6" w:rsidRDefault="00A71CB6" w:rsidP="00A71CB6"/>
        </w:tc>
      </w:tr>
      <w:tr w:rsidR="00A71CB6" w:rsidRPr="00A71CB6" w14:paraId="074E8183" w14:textId="77777777" w:rsidTr="00DA5277">
        <w:tc>
          <w:tcPr>
            <w:tcW w:w="1373" w:type="dxa"/>
            <w:tcBorders>
              <w:top w:val="single" w:sz="4" w:space="0" w:color="auto"/>
              <w:left w:val="single" w:sz="4" w:space="0" w:color="auto"/>
              <w:bottom w:val="single" w:sz="4" w:space="0" w:color="auto"/>
              <w:right w:val="single" w:sz="4" w:space="0" w:color="auto"/>
            </w:tcBorders>
          </w:tcPr>
          <w:p w14:paraId="7A8076B3" w14:textId="07503C0E" w:rsidR="00A71CB6" w:rsidRPr="00A71CB6" w:rsidRDefault="00A71CB6" w:rsidP="00A71CB6"/>
        </w:tc>
        <w:tc>
          <w:tcPr>
            <w:tcW w:w="1743" w:type="dxa"/>
            <w:tcBorders>
              <w:top w:val="single" w:sz="4" w:space="0" w:color="auto"/>
              <w:left w:val="single" w:sz="4" w:space="0" w:color="auto"/>
              <w:bottom w:val="single" w:sz="4" w:space="0" w:color="auto"/>
              <w:right w:val="single" w:sz="4" w:space="0" w:color="auto"/>
            </w:tcBorders>
          </w:tcPr>
          <w:p w14:paraId="2D569EA6" w14:textId="2C1C92B8" w:rsidR="00A71CB6" w:rsidRPr="00A71CB6" w:rsidRDefault="00A71CB6" w:rsidP="00A71CB6"/>
        </w:tc>
        <w:tc>
          <w:tcPr>
            <w:tcW w:w="1991" w:type="dxa"/>
            <w:tcBorders>
              <w:top w:val="single" w:sz="4" w:space="0" w:color="auto"/>
              <w:left w:val="single" w:sz="4" w:space="0" w:color="auto"/>
              <w:bottom w:val="single" w:sz="4" w:space="0" w:color="auto"/>
              <w:right w:val="single" w:sz="4" w:space="0" w:color="auto"/>
            </w:tcBorders>
          </w:tcPr>
          <w:p w14:paraId="6F111640" w14:textId="5F356812" w:rsidR="00A71CB6" w:rsidRPr="00A71CB6" w:rsidRDefault="00A71CB6" w:rsidP="00A71CB6"/>
        </w:tc>
        <w:tc>
          <w:tcPr>
            <w:tcW w:w="4532" w:type="dxa"/>
            <w:tcBorders>
              <w:top w:val="single" w:sz="4" w:space="0" w:color="auto"/>
              <w:left w:val="single" w:sz="4" w:space="0" w:color="auto"/>
              <w:bottom w:val="single" w:sz="4" w:space="0" w:color="auto"/>
              <w:right w:val="single" w:sz="4" w:space="0" w:color="auto"/>
            </w:tcBorders>
          </w:tcPr>
          <w:p w14:paraId="7D8F8E2E" w14:textId="1EE66278" w:rsidR="00A71CB6" w:rsidRPr="00A71CB6" w:rsidRDefault="00A71CB6" w:rsidP="00A71CB6"/>
        </w:tc>
      </w:tr>
      <w:tr w:rsidR="00A71CB6" w:rsidRPr="00A71CB6" w14:paraId="221B6EC6" w14:textId="77777777" w:rsidTr="00DA5277">
        <w:tc>
          <w:tcPr>
            <w:tcW w:w="1373" w:type="dxa"/>
            <w:tcBorders>
              <w:top w:val="single" w:sz="4" w:space="0" w:color="auto"/>
              <w:left w:val="single" w:sz="4" w:space="0" w:color="auto"/>
              <w:bottom w:val="single" w:sz="4" w:space="0" w:color="auto"/>
              <w:right w:val="single" w:sz="4" w:space="0" w:color="auto"/>
            </w:tcBorders>
          </w:tcPr>
          <w:p w14:paraId="69CB295F" w14:textId="39106243" w:rsidR="00A71CB6" w:rsidRPr="00A71CB6" w:rsidRDefault="00A71CB6" w:rsidP="00A71CB6"/>
        </w:tc>
        <w:tc>
          <w:tcPr>
            <w:tcW w:w="1743" w:type="dxa"/>
            <w:tcBorders>
              <w:top w:val="single" w:sz="4" w:space="0" w:color="auto"/>
              <w:left w:val="single" w:sz="4" w:space="0" w:color="auto"/>
              <w:bottom w:val="single" w:sz="4" w:space="0" w:color="auto"/>
              <w:right w:val="single" w:sz="4" w:space="0" w:color="auto"/>
            </w:tcBorders>
          </w:tcPr>
          <w:p w14:paraId="31FF16DA" w14:textId="66968F9D" w:rsidR="00A71CB6" w:rsidRPr="00A71CB6" w:rsidRDefault="00A71CB6" w:rsidP="00A71CB6"/>
        </w:tc>
        <w:tc>
          <w:tcPr>
            <w:tcW w:w="1991" w:type="dxa"/>
            <w:tcBorders>
              <w:top w:val="single" w:sz="4" w:space="0" w:color="auto"/>
              <w:left w:val="single" w:sz="4" w:space="0" w:color="auto"/>
              <w:bottom w:val="single" w:sz="4" w:space="0" w:color="auto"/>
              <w:right w:val="single" w:sz="4" w:space="0" w:color="auto"/>
            </w:tcBorders>
          </w:tcPr>
          <w:p w14:paraId="221C6DE8" w14:textId="7A0D2D7A" w:rsidR="00A71CB6" w:rsidRPr="00A71CB6" w:rsidRDefault="00A71CB6" w:rsidP="00A71CB6"/>
        </w:tc>
        <w:tc>
          <w:tcPr>
            <w:tcW w:w="4532" w:type="dxa"/>
            <w:tcBorders>
              <w:top w:val="single" w:sz="4" w:space="0" w:color="auto"/>
              <w:left w:val="single" w:sz="4" w:space="0" w:color="auto"/>
              <w:bottom w:val="single" w:sz="4" w:space="0" w:color="auto"/>
              <w:right w:val="single" w:sz="4" w:space="0" w:color="auto"/>
            </w:tcBorders>
          </w:tcPr>
          <w:p w14:paraId="37B12669" w14:textId="075C469A" w:rsidR="00A71CB6" w:rsidRPr="00A71CB6" w:rsidRDefault="00A71CB6" w:rsidP="00A71CB6"/>
        </w:tc>
      </w:tr>
      <w:tr w:rsidR="00A71CB6" w:rsidRPr="00A71CB6" w14:paraId="38F237E8" w14:textId="77777777" w:rsidTr="00DA5277">
        <w:tc>
          <w:tcPr>
            <w:tcW w:w="1373" w:type="dxa"/>
            <w:tcBorders>
              <w:top w:val="single" w:sz="4" w:space="0" w:color="auto"/>
              <w:left w:val="single" w:sz="4" w:space="0" w:color="auto"/>
              <w:bottom w:val="single" w:sz="4" w:space="0" w:color="auto"/>
              <w:right w:val="single" w:sz="4" w:space="0" w:color="auto"/>
            </w:tcBorders>
          </w:tcPr>
          <w:p w14:paraId="11757999" w14:textId="44967137" w:rsidR="00A71CB6" w:rsidRPr="00A71CB6" w:rsidRDefault="00A71CB6" w:rsidP="00A71CB6"/>
        </w:tc>
        <w:tc>
          <w:tcPr>
            <w:tcW w:w="1743" w:type="dxa"/>
            <w:tcBorders>
              <w:top w:val="single" w:sz="4" w:space="0" w:color="auto"/>
              <w:left w:val="single" w:sz="4" w:space="0" w:color="auto"/>
              <w:bottom w:val="single" w:sz="4" w:space="0" w:color="auto"/>
              <w:right w:val="single" w:sz="4" w:space="0" w:color="auto"/>
            </w:tcBorders>
          </w:tcPr>
          <w:p w14:paraId="62C6A9FD" w14:textId="5A8232C1" w:rsidR="00A71CB6" w:rsidRPr="00A71CB6" w:rsidRDefault="00A71CB6" w:rsidP="00A71CB6"/>
        </w:tc>
        <w:tc>
          <w:tcPr>
            <w:tcW w:w="1991" w:type="dxa"/>
            <w:tcBorders>
              <w:top w:val="single" w:sz="4" w:space="0" w:color="auto"/>
              <w:left w:val="single" w:sz="4" w:space="0" w:color="auto"/>
              <w:bottom w:val="single" w:sz="4" w:space="0" w:color="auto"/>
              <w:right w:val="single" w:sz="4" w:space="0" w:color="auto"/>
            </w:tcBorders>
          </w:tcPr>
          <w:p w14:paraId="7A742CB8" w14:textId="4FE205E8" w:rsidR="00A71CB6" w:rsidRPr="00A71CB6" w:rsidRDefault="00A71CB6" w:rsidP="00A71CB6"/>
        </w:tc>
        <w:tc>
          <w:tcPr>
            <w:tcW w:w="4532" w:type="dxa"/>
            <w:tcBorders>
              <w:top w:val="single" w:sz="4" w:space="0" w:color="auto"/>
              <w:left w:val="single" w:sz="4" w:space="0" w:color="auto"/>
              <w:bottom w:val="single" w:sz="4" w:space="0" w:color="auto"/>
              <w:right w:val="single" w:sz="4" w:space="0" w:color="auto"/>
            </w:tcBorders>
          </w:tcPr>
          <w:p w14:paraId="55E47891" w14:textId="2D096F6C" w:rsidR="00A71CB6" w:rsidRPr="00A71CB6" w:rsidRDefault="00A71CB6" w:rsidP="00A71CB6"/>
        </w:tc>
      </w:tr>
    </w:tbl>
    <w:p w14:paraId="3F5781F8" w14:textId="77777777" w:rsidR="00A71CB6" w:rsidRPr="00A71CB6" w:rsidRDefault="00A71CB6" w:rsidP="00A71CB6"/>
    <w:p w14:paraId="1B21D3E6" w14:textId="77777777" w:rsidR="00A71CB6" w:rsidRPr="00A71CB6" w:rsidRDefault="00A71CB6" w:rsidP="00A71CB6">
      <w:r w:rsidRPr="00A71CB6">
        <w:t>Please explain in this section (or on separate sheets) what the member has done that you believe breaches the Code of Conduct. If you are complaining about more than one member you should clearly explain what each individual person has done that you believe breaches the Code of Conduct.</w:t>
      </w:r>
    </w:p>
    <w:p w14:paraId="30AFD510" w14:textId="6DCFB29F" w:rsidR="00A71CB6" w:rsidRPr="00A71CB6" w:rsidRDefault="00A71CB6" w:rsidP="00A71CB6">
      <w:r w:rsidRPr="00A71CB6">
        <w:t>It is important that you provide all the information you wish to have taken into account by the Standards Sub-Committee when it decides whether to take any action on your complaint. For example:</w:t>
      </w:r>
    </w:p>
    <w:p w14:paraId="648D987C" w14:textId="77777777" w:rsidR="00A71CB6" w:rsidRPr="00A71CB6" w:rsidRDefault="00A71CB6" w:rsidP="007B5FF2">
      <w:pPr>
        <w:pStyle w:val="ListParagraph"/>
        <w:numPr>
          <w:ilvl w:val="0"/>
          <w:numId w:val="17"/>
        </w:numPr>
      </w:pPr>
      <w:r w:rsidRPr="00A71CB6">
        <w:t>You should be specific, wherever possible, about exactly what you are alleging the member said or did. For instance, instead of writing that the member insulted you, you should state what it was they said.</w:t>
      </w:r>
    </w:p>
    <w:p w14:paraId="271FA670" w14:textId="77777777" w:rsidR="00A71CB6" w:rsidRPr="00A71CB6" w:rsidRDefault="00A71CB6" w:rsidP="007B5FF2">
      <w:pPr>
        <w:pStyle w:val="ListParagraph"/>
        <w:numPr>
          <w:ilvl w:val="0"/>
          <w:numId w:val="17"/>
        </w:numPr>
      </w:pPr>
      <w:r w:rsidRPr="00A71CB6">
        <w:t xml:space="preserve">You should provide the dates of the alleged incidents wherever possible. If you cannot provide exact dates it is important to give a general timeframe. </w:t>
      </w:r>
    </w:p>
    <w:p w14:paraId="0440E4EB" w14:textId="77777777" w:rsidR="00A71CB6" w:rsidRPr="00A71CB6" w:rsidRDefault="00A71CB6" w:rsidP="007B5FF2">
      <w:pPr>
        <w:pStyle w:val="ListParagraph"/>
        <w:numPr>
          <w:ilvl w:val="0"/>
          <w:numId w:val="17"/>
        </w:numPr>
      </w:pPr>
      <w:r w:rsidRPr="00A71CB6">
        <w:t>You should confirm whether there are any witnesses to the alleged conduct and provide their names and contact details if possible.</w:t>
      </w:r>
    </w:p>
    <w:p w14:paraId="489AB0C3" w14:textId="77777777" w:rsidR="00A71CB6" w:rsidRPr="00A71CB6" w:rsidRDefault="00A71CB6" w:rsidP="007B5FF2">
      <w:pPr>
        <w:pStyle w:val="ListParagraph"/>
        <w:numPr>
          <w:ilvl w:val="0"/>
          <w:numId w:val="17"/>
        </w:numPr>
      </w:pPr>
      <w:r w:rsidRPr="00A71CB6">
        <w:t>You should provide any relevant background information or other documentary evidence to support your complaint.</w:t>
      </w:r>
    </w:p>
    <w:p w14:paraId="1DA529F7" w14:textId="082D45D6" w:rsidR="007B5FF2" w:rsidRPr="00A71CB6" w:rsidRDefault="00A71CB6" w:rsidP="007B5FF2">
      <w:pPr>
        <w:pStyle w:val="ListParagraph"/>
        <w:numPr>
          <w:ilvl w:val="0"/>
          <w:numId w:val="17"/>
        </w:numPr>
      </w:pPr>
      <w:r w:rsidRPr="00A71CB6">
        <w:t>If there has been a delay in you making the complaint, you should fully explain the reasons for the delay.</w:t>
      </w:r>
    </w:p>
    <w:p w14:paraId="732407BA" w14:textId="77777777" w:rsidR="007B5FF2" w:rsidRDefault="007B5FF2">
      <w:pPr>
        <w:rPr>
          <w:b/>
        </w:rPr>
      </w:pPr>
      <w:r>
        <w:rPr>
          <w:b/>
        </w:rPr>
        <w:br w:type="page"/>
      </w:r>
    </w:p>
    <w:p w14:paraId="331C97CB" w14:textId="0A238FA5" w:rsidR="00A71CB6" w:rsidRPr="00A71CB6" w:rsidRDefault="00A71CB6" w:rsidP="00A71CB6">
      <w:pPr>
        <w:rPr>
          <w:b/>
        </w:rPr>
      </w:pPr>
      <w:r w:rsidRPr="00A71CB6">
        <w:rPr>
          <w:b/>
        </w:rPr>
        <w:lastRenderedPageBreak/>
        <w:t>Please provide us with the details of your complaint</w:t>
      </w:r>
      <w:r w:rsidR="007B5FF2">
        <w:rPr>
          <w:b/>
        </w:rPr>
        <w:t>:</w:t>
      </w:r>
    </w:p>
    <w:p w14:paraId="6AF8235B" w14:textId="0815E366" w:rsidR="00A71CB6" w:rsidRDefault="00A71CB6" w:rsidP="00A71CB6"/>
    <w:p w14:paraId="7BA20CC1" w14:textId="77777777" w:rsidR="00827189" w:rsidRDefault="00827189" w:rsidP="00A71CB6"/>
    <w:p w14:paraId="52E0B546" w14:textId="77777777" w:rsidR="00827189" w:rsidRDefault="00827189" w:rsidP="00A71CB6"/>
    <w:p w14:paraId="6DC432A4" w14:textId="77777777" w:rsidR="00827189" w:rsidRDefault="00827189" w:rsidP="00A71CB6"/>
    <w:p w14:paraId="5D73C333" w14:textId="77777777" w:rsidR="00827189" w:rsidRDefault="00827189" w:rsidP="00A71CB6"/>
    <w:p w14:paraId="500D6977" w14:textId="77777777" w:rsidR="00827189" w:rsidRDefault="00827189" w:rsidP="00A71CB6"/>
    <w:p w14:paraId="1E40C56D" w14:textId="77777777" w:rsidR="00827189" w:rsidRDefault="00827189" w:rsidP="00A71CB6"/>
    <w:p w14:paraId="51C4B67F" w14:textId="77777777" w:rsidR="00827189" w:rsidRDefault="00827189" w:rsidP="00A71CB6"/>
    <w:p w14:paraId="68A4CF80" w14:textId="77777777" w:rsidR="00827189" w:rsidRDefault="00827189" w:rsidP="00A71CB6"/>
    <w:p w14:paraId="7FFAEC32" w14:textId="77777777" w:rsidR="00827189" w:rsidRDefault="00827189" w:rsidP="00A71CB6"/>
    <w:p w14:paraId="4DE469DC" w14:textId="77777777" w:rsidR="00827189" w:rsidRDefault="00827189" w:rsidP="00A71CB6"/>
    <w:p w14:paraId="67D31278" w14:textId="77777777" w:rsidR="00827189" w:rsidRDefault="00827189" w:rsidP="00A71CB6"/>
    <w:p w14:paraId="517045CC" w14:textId="77777777" w:rsidR="00827189" w:rsidRPr="00A71CB6" w:rsidRDefault="00827189" w:rsidP="00A71CB6"/>
    <w:p w14:paraId="005EB9C8" w14:textId="23F64621" w:rsidR="007B5FF2" w:rsidRPr="00080CF4" w:rsidRDefault="00A71CB6">
      <w:pPr>
        <w:rPr>
          <w:bCs/>
        </w:rPr>
      </w:pPr>
      <w:r w:rsidRPr="00A71CB6">
        <w:rPr>
          <w:bCs/>
        </w:rPr>
        <w:t>Continue on a separate sheet as necessary</w:t>
      </w:r>
      <w:r w:rsidR="007B5FF2" w:rsidRPr="007B5FF2">
        <w:rPr>
          <w:bCs/>
        </w:rPr>
        <w:t>.</w:t>
      </w:r>
    </w:p>
    <w:p w14:paraId="676E266C" w14:textId="46428114" w:rsidR="00A71CB6" w:rsidRPr="00A71CB6" w:rsidRDefault="00A71CB6" w:rsidP="007B5FF2">
      <w:pPr>
        <w:pStyle w:val="Heading2"/>
      </w:pPr>
      <w:r w:rsidRPr="00A71CB6">
        <w:t>C</w:t>
      </w:r>
      <w:r w:rsidR="007B5FF2">
        <w:t>onfidentiality of</w:t>
      </w:r>
      <w:r w:rsidRPr="00A71CB6">
        <w:t xml:space="preserve"> </w:t>
      </w:r>
      <w:r w:rsidR="007B5FF2">
        <w:t>complaint</w:t>
      </w:r>
      <w:r w:rsidRPr="00A71CB6">
        <w:t xml:space="preserve"> </w:t>
      </w:r>
      <w:r w:rsidR="007B5FF2">
        <w:t>and complaint details</w:t>
      </w:r>
    </w:p>
    <w:p w14:paraId="28FC9D3A" w14:textId="704BA210" w:rsidR="00A71CB6" w:rsidRPr="00A71CB6" w:rsidRDefault="00A71CB6" w:rsidP="00A71CB6">
      <w:pPr>
        <w:rPr>
          <w:b/>
        </w:rPr>
      </w:pPr>
      <w:r w:rsidRPr="00A71CB6">
        <w:rPr>
          <w:b/>
        </w:rPr>
        <w:t>Only complete this next section if you are requesting that your identity is kept confidential</w:t>
      </w:r>
      <w:r>
        <w:rPr>
          <w:b/>
        </w:rPr>
        <w:t>.</w:t>
      </w:r>
    </w:p>
    <w:p w14:paraId="72B7063B" w14:textId="0AD5D1FE" w:rsidR="00A71CB6" w:rsidRPr="00A71CB6" w:rsidRDefault="00A71CB6" w:rsidP="00A71CB6">
      <w:bookmarkStart w:id="7" w:name="_Ref119750273"/>
      <w:r w:rsidRPr="00A71CB6">
        <w:t>In the interests of fairness and natural justice, we believe members who are complained about have a right to know who has made the complaint and the substance of the allegations made against them.  We are unlikely to withhold your identity or the details of your complaint unless you have good reason to believe that</w:t>
      </w:r>
      <w:r>
        <w:t xml:space="preserve"> you may</w:t>
      </w:r>
      <w:r w:rsidRPr="00A71CB6">
        <w:t>:</w:t>
      </w:r>
      <w:bookmarkEnd w:id="7"/>
    </w:p>
    <w:p w14:paraId="72770555" w14:textId="0C9042AF" w:rsidR="00A71CB6" w:rsidRPr="00A71CB6" w:rsidRDefault="007B5FF2" w:rsidP="007B5FF2">
      <w:pPr>
        <w:pStyle w:val="ListParagraph"/>
        <w:numPr>
          <w:ilvl w:val="0"/>
          <w:numId w:val="19"/>
        </w:numPr>
      </w:pPr>
      <w:r>
        <w:t>b</w:t>
      </w:r>
      <w:r w:rsidR="00A71CB6">
        <w:t xml:space="preserve">e </w:t>
      </w:r>
      <w:r w:rsidR="00A71CB6" w:rsidRPr="00A71CB6">
        <w:t>victimised or harassed by the Member(s) against whom you are making a complaint (or by a person(s) associated with them).</w:t>
      </w:r>
    </w:p>
    <w:p w14:paraId="5B14907A" w14:textId="443ADBB3" w:rsidR="00A71CB6" w:rsidRPr="00A71CB6" w:rsidRDefault="00A71CB6" w:rsidP="00A71CB6">
      <w:pPr>
        <w:pStyle w:val="ListParagraph"/>
        <w:numPr>
          <w:ilvl w:val="0"/>
          <w:numId w:val="15"/>
        </w:numPr>
      </w:pPr>
      <w:r w:rsidRPr="00A71CB6">
        <w:t>receive less favourable treatment from the Council because of the position of the Member(s) you are complaining about, in terms of any existing Council service provision or any tender / contract that you may have or are about to submit to the Council.</w:t>
      </w:r>
    </w:p>
    <w:p w14:paraId="3958B8BC" w14:textId="77777777" w:rsidR="00A71CB6" w:rsidRPr="00A71CB6" w:rsidRDefault="00A71CB6" w:rsidP="00A71CB6">
      <w:r w:rsidRPr="00A71CB6">
        <w:t xml:space="preserve">Please note that requests for confidentiality or requests for suppression of complaint details will not automatically be granted. We will consider your request alongside the substance of your complaint.  The Monitoring Officer will then contact you with the decision. If your request for confidentiality is not granted, you will be able to withdraw your complaint. </w:t>
      </w:r>
    </w:p>
    <w:p w14:paraId="5DCDFCDA" w14:textId="77777777" w:rsidR="00A71CB6" w:rsidRPr="00A71CB6" w:rsidRDefault="00A71CB6" w:rsidP="00A71CB6">
      <w:r w:rsidRPr="00A71CB6">
        <w:t xml:space="preserve">However, it is important to understand that in certain exceptional circumstances where the matter complained about is very serious, we can proceed with an investigation or other action and disclose your name even if you have expressly asked us not to. </w:t>
      </w:r>
    </w:p>
    <w:p w14:paraId="5E05B6AA" w14:textId="155AE747" w:rsidR="00A71CB6" w:rsidRPr="007B5FF2" w:rsidRDefault="00A71CB6" w:rsidP="00A71CB6">
      <w:r w:rsidRPr="00A71CB6">
        <w:lastRenderedPageBreak/>
        <w:t>We will only consider anonymous complaints in very exceptional circumstances and where we are satisfied natural justice is maintained.</w:t>
      </w:r>
    </w:p>
    <w:p w14:paraId="5DBBF41D" w14:textId="55C7AAD7" w:rsidR="00A71CB6" w:rsidRDefault="00A71CB6" w:rsidP="00A71CB6">
      <w:pPr>
        <w:rPr>
          <w:b/>
        </w:rPr>
      </w:pPr>
      <w:r w:rsidRPr="00A71CB6">
        <w:rPr>
          <w:b/>
        </w:rPr>
        <w:t>Please provide us with details of why you believe we should withhold your name and/or the details of your complaint:</w:t>
      </w:r>
    </w:p>
    <w:p w14:paraId="740829E3" w14:textId="5E27BB43" w:rsidR="00A71CB6" w:rsidRDefault="00A71CB6" w:rsidP="00A71CB6">
      <w:pPr>
        <w:rPr>
          <w:b/>
        </w:rPr>
      </w:pPr>
    </w:p>
    <w:p w14:paraId="21940555" w14:textId="77777777" w:rsidR="00827189" w:rsidRDefault="00827189" w:rsidP="00A71CB6">
      <w:pPr>
        <w:rPr>
          <w:b/>
        </w:rPr>
      </w:pPr>
    </w:p>
    <w:p w14:paraId="4180DB30" w14:textId="77777777" w:rsidR="00827189" w:rsidRDefault="00827189" w:rsidP="00A71CB6">
      <w:pPr>
        <w:rPr>
          <w:b/>
        </w:rPr>
      </w:pPr>
    </w:p>
    <w:p w14:paraId="616355E0" w14:textId="77777777" w:rsidR="00827189" w:rsidRDefault="00827189" w:rsidP="00A71CB6">
      <w:pPr>
        <w:rPr>
          <w:b/>
        </w:rPr>
      </w:pPr>
    </w:p>
    <w:p w14:paraId="18C05291" w14:textId="77777777" w:rsidR="00827189" w:rsidRDefault="00827189" w:rsidP="00A71CB6">
      <w:pPr>
        <w:rPr>
          <w:b/>
        </w:rPr>
      </w:pPr>
    </w:p>
    <w:p w14:paraId="2D4D7803" w14:textId="77777777" w:rsidR="00827189" w:rsidRDefault="00827189" w:rsidP="00A71CB6">
      <w:pPr>
        <w:rPr>
          <w:b/>
        </w:rPr>
      </w:pPr>
    </w:p>
    <w:p w14:paraId="32B59BC6" w14:textId="77777777" w:rsidR="00827189" w:rsidRDefault="00827189" w:rsidP="00A71CB6">
      <w:pPr>
        <w:rPr>
          <w:b/>
        </w:rPr>
      </w:pPr>
    </w:p>
    <w:p w14:paraId="50667200" w14:textId="77777777" w:rsidR="00827189" w:rsidRDefault="00827189" w:rsidP="00A71CB6">
      <w:pPr>
        <w:rPr>
          <w:b/>
        </w:rPr>
      </w:pPr>
    </w:p>
    <w:p w14:paraId="2711E781" w14:textId="77777777" w:rsidR="00827189" w:rsidRDefault="00827189" w:rsidP="00A71CB6">
      <w:pPr>
        <w:rPr>
          <w:b/>
        </w:rPr>
      </w:pPr>
    </w:p>
    <w:p w14:paraId="77D33C41" w14:textId="77777777" w:rsidR="00827189" w:rsidRDefault="00827189" w:rsidP="00A71CB6">
      <w:pPr>
        <w:rPr>
          <w:b/>
        </w:rPr>
      </w:pPr>
    </w:p>
    <w:p w14:paraId="1B390FFD" w14:textId="77777777" w:rsidR="00827189" w:rsidRPr="00A71CB6" w:rsidRDefault="00827189" w:rsidP="00A71CB6">
      <w:pPr>
        <w:rPr>
          <w:b/>
        </w:rPr>
      </w:pPr>
    </w:p>
    <w:p w14:paraId="2B21D858" w14:textId="77777777" w:rsidR="00194BF2" w:rsidRDefault="00A71CB6" w:rsidP="00080CF4">
      <w:pPr>
        <w:rPr>
          <w:bCs/>
        </w:rPr>
      </w:pPr>
      <w:r w:rsidRPr="00A71CB6">
        <w:rPr>
          <w:bCs/>
        </w:rPr>
        <w:t>Continue on a separate sheet as necessary.</w:t>
      </w:r>
    </w:p>
    <w:p w14:paraId="1FCD1F3D" w14:textId="77777777" w:rsidR="00194BF2" w:rsidRDefault="00194BF2" w:rsidP="00080CF4">
      <w:pPr>
        <w:rPr>
          <w:bCs/>
        </w:rPr>
      </w:pPr>
    </w:p>
    <w:p w14:paraId="562E4C4F" w14:textId="49E32C28" w:rsidR="00A71CB6" w:rsidRPr="00080CF4" w:rsidRDefault="00A71CB6" w:rsidP="00194BF2">
      <w:pPr>
        <w:pStyle w:val="Heading2"/>
        <w:rPr>
          <w:bCs/>
        </w:rPr>
      </w:pPr>
      <w:r w:rsidRPr="00A71CB6">
        <w:t xml:space="preserve">Remedies </w:t>
      </w:r>
      <w:r>
        <w:t>s</w:t>
      </w:r>
      <w:r w:rsidRPr="00A71CB6">
        <w:t>ought</w:t>
      </w:r>
    </w:p>
    <w:p w14:paraId="29531FF2" w14:textId="7374D5B6" w:rsidR="00A71CB6" w:rsidRPr="00A71CB6" w:rsidRDefault="00A71CB6" w:rsidP="00A71CB6">
      <w:pPr>
        <w:rPr>
          <w:bCs/>
        </w:rPr>
      </w:pPr>
      <w:r w:rsidRPr="005B0711">
        <w:rPr>
          <w:b/>
        </w:rPr>
        <w:t>Please indicate the remedy or remedies you consider are appropriate or are hoping to achieve.</w:t>
      </w:r>
      <w:r>
        <w:rPr>
          <w:bCs/>
        </w:rPr>
        <w:t xml:space="preserve"> </w:t>
      </w:r>
      <w:r w:rsidR="0071368A">
        <w:rPr>
          <w:bCs/>
        </w:rPr>
        <w:t>You should</w:t>
      </w:r>
      <w:r w:rsidRPr="00A71CB6">
        <w:rPr>
          <w:bCs/>
        </w:rPr>
        <w:t xml:space="preserve"> refer to the document entitled “Sanctions”:</w:t>
      </w:r>
    </w:p>
    <w:p w14:paraId="50C7F0D0" w14:textId="2F0AADC7" w:rsidR="002F52D1" w:rsidRDefault="002F52D1" w:rsidP="00A71CB6">
      <w:pPr>
        <w:rPr>
          <w:bCs/>
        </w:rPr>
      </w:pPr>
    </w:p>
    <w:p w14:paraId="494E6A82" w14:textId="77777777" w:rsidR="00827189" w:rsidRDefault="00827189" w:rsidP="00A71CB6">
      <w:pPr>
        <w:rPr>
          <w:bCs/>
        </w:rPr>
      </w:pPr>
    </w:p>
    <w:p w14:paraId="4A2E6522" w14:textId="77777777" w:rsidR="00827189" w:rsidRDefault="00827189" w:rsidP="00A71CB6">
      <w:pPr>
        <w:rPr>
          <w:bCs/>
        </w:rPr>
      </w:pPr>
    </w:p>
    <w:p w14:paraId="759FF3AB" w14:textId="77777777" w:rsidR="00827189" w:rsidRDefault="00827189" w:rsidP="00A71CB6">
      <w:pPr>
        <w:rPr>
          <w:bCs/>
        </w:rPr>
      </w:pPr>
    </w:p>
    <w:p w14:paraId="6E299793" w14:textId="77777777" w:rsidR="00827189" w:rsidRDefault="00827189" w:rsidP="00A71CB6">
      <w:pPr>
        <w:rPr>
          <w:bCs/>
        </w:rPr>
      </w:pPr>
    </w:p>
    <w:p w14:paraId="03D99F34" w14:textId="77777777" w:rsidR="00827189" w:rsidRDefault="00827189" w:rsidP="00A71CB6">
      <w:pPr>
        <w:rPr>
          <w:bCs/>
        </w:rPr>
      </w:pPr>
    </w:p>
    <w:p w14:paraId="4D22A916" w14:textId="77777777" w:rsidR="00827189" w:rsidRDefault="00827189" w:rsidP="00A71CB6">
      <w:pPr>
        <w:rPr>
          <w:bCs/>
        </w:rPr>
      </w:pPr>
    </w:p>
    <w:p w14:paraId="43637AAA" w14:textId="77777777" w:rsidR="00080CF4" w:rsidRDefault="00080CF4" w:rsidP="00A71CB6">
      <w:pPr>
        <w:rPr>
          <w:bCs/>
        </w:rPr>
      </w:pPr>
    </w:p>
    <w:p w14:paraId="07441F21" w14:textId="77777777" w:rsidR="00080CF4" w:rsidRDefault="00080CF4" w:rsidP="00A71CB6">
      <w:pPr>
        <w:rPr>
          <w:bCs/>
        </w:rPr>
      </w:pPr>
    </w:p>
    <w:p w14:paraId="315BF846" w14:textId="77777777" w:rsidR="00080CF4" w:rsidRDefault="00080CF4" w:rsidP="00A71CB6">
      <w:pPr>
        <w:rPr>
          <w:bCs/>
        </w:rPr>
      </w:pPr>
    </w:p>
    <w:p w14:paraId="14209169" w14:textId="77777777" w:rsidR="00080CF4" w:rsidRDefault="00080CF4" w:rsidP="00A71CB6">
      <w:pPr>
        <w:rPr>
          <w:bCs/>
        </w:rPr>
      </w:pPr>
    </w:p>
    <w:p w14:paraId="08EDC087" w14:textId="185F69C4" w:rsidR="00A71CB6" w:rsidRPr="00194BF2" w:rsidRDefault="00A71CB6" w:rsidP="00A71CB6">
      <w:pPr>
        <w:rPr>
          <w:bCs/>
        </w:rPr>
      </w:pPr>
      <w:r w:rsidRPr="00A71CB6">
        <w:rPr>
          <w:bCs/>
        </w:rPr>
        <w:t>Continue on a separate sheet as necessary.</w:t>
      </w:r>
    </w:p>
    <w:p w14:paraId="65F92EF7" w14:textId="30EDB46C" w:rsidR="00A71CB6" w:rsidRPr="00A71CB6" w:rsidRDefault="00A71CB6" w:rsidP="00A71CB6">
      <w:pPr>
        <w:pStyle w:val="Heading2"/>
      </w:pPr>
      <w:r w:rsidRPr="00A71CB6">
        <w:lastRenderedPageBreak/>
        <w:t xml:space="preserve">Additional </w:t>
      </w:r>
      <w:r>
        <w:t>i</w:t>
      </w:r>
      <w:r w:rsidRPr="00A71CB6">
        <w:t>nformation</w:t>
      </w:r>
    </w:p>
    <w:p w14:paraId="41C21EFF" w14:textId="77777777" w:rsidR="00A71CB6" w:rsidRPr="00A71CB6" w:rsidRDefault="00A71CB6" w:rsidP="00A71CB6">
      <w:pPr>
        <w:rPr>
          <w:bCs/>
        </w:rPr>
      </w:pPr>
      <w:r w:rsidRPr="00A71CB6">
        <w:rPr>
          <w:bCs/>
        </w:rPr>
        <w:t>A guidance note is available to assist you in making your complaint.</w:t>
      </w:r>
    </w:p>
    <w:p w14:paraId="4F2BFEDE" w14:textId="77777777" w:rsidR="00A71CB6" w:rsidRPr="00A71CB6" w:rsidRDefault="00A71CB6" w:rsidP="00A71CB6">
      <w:pPr>
        <w:rPr>
          <w:bCs/>
        </w:rPr>
      </w:pPr>
      <w:r w:rsidRPr="00A71CB6">
        <w:rPr>
          <w:bCs/>
        </w:rPr>
        <w:t>If your complaint is considered to be a multiple / vexatious or an unreasonably persistent complaint or politically motivated, it is likely to be rejected.</w:t>
      </w:r>
    </w:p>
    <w:p w14:paraId="65DD6981" w14:textId="77777777" w:rsidR="00A71CB6" w:rsidRPr="00A71CB6" w:rsidRDefault="00A71CB6" w:rsidP="00A71CB6">
      <w:r w:rsidRPr="00A71CB6">
        <w:t xml:space="preserve">Complaints must be submitted in writing. This includes electronic submissions. However, in line with the requirements of the Disability Discrimination Act 2000, we can make reasonable adjustments to assist you if you have a disability that prevents you from making your complaint in writing. </w:t>
      </w:r>
    </w:p>
    <w:p w14:paraId="0A8972B2" w14:textId="21D161C2" w:rsidR="00A71CB6" w:rsidRPr="00A71CB6" w:rsidRDefault="00A71CB6" w:rsidP="00A71CB6">
      <w:r w:rsidRPr="00A71CB6">
        <w:t>We can also help if English is not your first language.</w:t>
      </w:r>
    </w:p>
    <w:p w14:paraId="1FBA0179" w14:textId="78A0203F" w:rsidR="00A71CB6" w:rsidRDefault="00A71CB6" w:rsidP="00A71CB6">
      <w:r w:rsidRPr="00A71CB6">
        <w:t>If you need any support in completing this form, please let us know as soon as possible.</w:t>
      </w:r>
    </w:p>
    <w:p w14:paraId="133CBDC7" w14:textId="77777777" w:rsidR="00A71CB6" w:rsidRPr="00A71CB6" w:rsidRDefault="00A71CB6" w:rsidP="00A71CB6"/>
    <w:p w14:paraId="3DD74B76" w14:textId="2E80C311" w:rsidR="00A71CB6" w:rsidRPr="00A71CB6" w:rsidRDefault="00A71CB6" w:rsidP="00A71CB6">
      <w:pPr>
        <w:pStyle w:val="Heading2"/>
      </w:pPr>
      <w:r>
        <w:t>Next steps</w:t>
      </w:r>
    </w:p>
    <w:p w14:paraId="6FB64081" w14:textId="044B6B43" w:rsidR="00A71CB6" w:rsidRPr="00A71CB6" w:rsidRDefault="00A71CB6" w:rsidP="00A71CB6">
      <w:r w:rsidRPr="00A71CB6">
        <w:rPr>
          <w:lang w:val="x-none"/>
        </w:rPr>
        <w:t xml:space="preserve">Once a valid complaint has been received it will be assessed in accordance </w:t>
      </w:r>
      <w:r w:rsidRPr="00A71CB6">
        <w:t>the approved “Arrangements For Dealing With Member Code of Conduct Complaints”</w:t>
      </w:r>
      <w:r>
        <w:t>.</w:t>
      </w:r>
    </w:p>
    <w:p w14:paraId="254ECCC1" w14:textId="5B11D776" w:rsidR="007B5FF2" w:rsidRDefault="00A71CB6" w:rsidP="00A71CB6">
      <w:r w:rsidRPr="00A71CB6">
        <w:t>You will be notified after each stage and given information on any further stage(s) in the process at that time.</w:t>
      </w:r>
    </w:p>
    <w:p w14:paraId="153A30C3" w14:textId="77777777" w:rsidR="007B5FF2" w:rsidRDefault="007B5FF2" w:rsidP="00A71CB6"/>
    <w:p w14:paraId="24612B3E" w14:textId="77777777" w:rsidR="007B5FF2" w:rsidRDefault="007B5FF2" w:rsidP="00A71CB6"/>
    <w:p w14:paraId="34FBA372" w14:textId="5B674F01" w:rsidR="00A71CB6" w:rsidRPr="00A71CB6" w:rsidRDefault="00A71CB6" w:rsidP="00A71CB6">
      <w:r w:rsidRPr="00A71CB6">
        <w:t>Signed</w:t>
      </w:r>
      <w:r>
        <w:t>:</w:t>
      </w:r>
    </w:p>
    <w:p w14:paraId="7F8D5C34" w14:textId="77777777" w:rsidR="00A71CB6" w:rsidRPr="00A71CB6" w:rsidRDefault="00A71CB6" w:rsidP="00A71CB6"/>
    <w:p w14:paraId="6D173B96" w14:textId="77777777" w:rsidR="00A71CB6" w:rsidRPr="00A71CB6" w:rsidRDefault="00A71CB6" w:rsidP="00A71CB6">
      <w:pPr>
        <w:pBdr>
          <w:bottom w:val="single" w:sz="4" w:space="1" w:color="auto"/>
        </w:pBdr>
      </w:pPr>
    </w:p>
    <w:p w14:paraId="60C0E81A" w14:textId="77777777" w:rsidR="00A71CB6" w:rsidRDefault="00A71CB6" w:rsidP="00A71CB6"/>
    <w:p w14:paraId="2F55DDB5" w14:textId="681723C0" w:rsidR="00A71CB6" w:rsidRPr="00A71CB6" w:rsidRDefault="00A71CB6" w:rsidP="00A71CB6">
      <w:r w:rsidRPr="00A71CB6">
        <w:t>Dated</w:t>
      </w:r>
      <w:r>
        <w:t>:</w:t>
      </w:r>
    </w:p>
    <w:p w14:paraId="059C5773" w14:textId="77777777" w:rsidR="00E5122E" w:rsidRDefault="00E5122E" w:rsidP="00E27802"/>
    <w:p w14:paraId="205E93B8" w14:textId="77777777" w:rsidR="00A71CB6" w:rsidRPr="00E27802" w:rsidRDefault="00A71CB6" w:rsidP="00A71CB6">
      <w:pPr>
        <w:pBdr>
          <w:bottom w:val="single" w:sz="4" w:space="1" w:color="auto"/>
        </w:pBdr>
      </w:pPr>
    </w:p>
    <w:sectPr w:rsidR="00A71CB6" w:rsidRPr="00E27802" w:rsidSect="00B37685">
      <w:headerReference w:type="first" r:id="rId12"/>
      <w:footerReference w:type="first" r:id="rId13"/>
      <w:pgSz w:w="11906" w:h="16838"/>
      <w:pgMar w:top="1134" w:right="1134" w:bottom="1134" w:left="1134"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C0F7D" w14:textId="77777777" w:rsidR="007C3321" w:rsidRDefault="007C3321" w:rsidP="00BB77B9">
      <w:pPr>
        <w:spacing w:after="0" w:line="240" w:lineRule="auto"/>
      </w:pPr>
      <w:r>
        <w:separator/>
      </w:r>
    </w:p>
  </w:endnote>
  <w:endnote w:type="continuationSeparator" w:id="0">
    <w:p w14:paraId="40EDB9A5" w14:textId="77777777" w:rsidR="007C3321" w:rsidRDefault="007C3321" w:rsidP="00BB7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DD9B69E-482D-4BB5-9ED3-F20D40D992E7}"/>
    <w:embedBold r:id="rId2" w:fontKey="{D172E7A9-ED2B-4735-BAEF-8D25C3EAE58B}"/>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3" w:fontKey="{5449EB6A-78D5-4B96-A69A-7740CBE2C4E1}"/>
    <w:embedBold r:id="rId4" w:fontKey="{F5BEB710-D6C2-4641-AF9B-84FE34B0BFC5}"/>
  </w:font>
  <w:font w:name="Times New Roman (Headings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C2348A88-9132-49F2-8CC2-F5EC044136E9}"/>
    <w:embedItalic r:id="rId6" w:fontKey="{4DCA33CA-54E6-44E8-AAB2-09B6C88180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C7B0" w14:textId="77777777" w:rsidR="00B37685" w:rsidRDefault="00760456">
    <w:pPr>
      <w:pStyle w:val="Footer"/>
    </w:pPr>
    <w:r>
      <w:rPr>
        <w:noProof/>
        <w:lang w:eastAsia="en-GB"/>
      </w:rPr>
      <w:drawing>
        <wp:anchor distT="0" distB="0" distL="114300" distR="114300" simplePos="0" relativeHeight="251666432" behindDoc="0" locked="0" layoutInCell="1" allowOverlap="1" wp14:anchorId="1D3F6973" wp14:editId="1E54BD54">
          <wp:simplePos x="0" y="0"/>
          <wp:positionH relativeFrom="page">
            <wp:align>center</wp:align>
          </wp:positionH>
          <wp:positionV relativeFrom="bottomMargin">
            <wp:posOffset>-1322</wp:posOffset>
          </wp:positionV>
          <wp:extent cx="7182000" cy="712800"/>
          <wp:effectExtent l="0" t="0" r="0" b="0"/>
          <wp:wrapNone/>
          <wp:docPr id="38" name="Picture 38" descr="www.southglos.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www.southglos.gov.uk"/>
                  <pic:cNvPicPr/>
                </pic:nvPicPr>
                <pic:blipFill>
                  <a:blip r:embed="rId1">
                    <a:extLst>
                      <a:ext uri="{28A0092B-C50C-407E-A947-70E740481C1C}">
                        <a14:useLocalDpi xmlns:a14="http://schemas.microsoft.com/office/drawing/2010/main" val="0"/>
                      </a:ext>
                    </a:extLst>
                  </a:blip>
                  <a:stretch>
                    <a:fillRect/>
                  </a:stretch>
                </pic:blipFill>
                <pic:spPr>
                  <a:xfrm>
                    <a:off x="0" y="0"/>
                    <a:ext cx="7182000" cy="71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CB243" w14:textId="77777777" w:rsidR="007C3321" w:rsidRDefault="007C3321" w:rsidP="00BB77B9">
      <w:pPr>
        <w:spacing w:after="0" w:line="240" w:lineRule="auto"/>
      </w:pPr>
      <w:r>
        <w:separator/>
      </w:r>
    </w:p>
  </w:footnote>
  <w:footnote w:type="continuationSeparator" w:id="0">
    <w:p w14:paraId="41C67B02" w14:textId="77777777" w:rsidR="007C3321" w:rsidRDefault="007C3321" w:rsidP="00BB7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189"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4C81"/>
      <w:tblLayout w:type="fixed"/>
      <w:tblLook w:val="04A0" w:firstRow="1" w:lastRow="0" w:firstColumn="1" w:lastColumn="0" w:noHBand="0" w:noVBand="1"/>
    </w:tblPr>
    <w:tblGrid>
      <w:gridCol w:w="5924"/>
      <w:gridCol w:w="7265"/>
    </w:tblGrid>
    <w:tr w:rsidR="00E5122E" w:rsidRPr="009B6D68" w14:paraId="1DDEE296" w14:textId="77777777" w:rsidTr="006A2C68">
      <w:trPr>
        <w:cnfStyle w:val="100000000000" w:firstRow="1" w:lastRow="0" w:firstColumn="0" w:lastColumn="0" w:oddVBand="0" w:evenVBand="0" w:oddHBand="0" w:evenHBand="0" w:firstRowFirstColumn="0" w:firstRowLastColumn="0" w:lastRowFirstColumn="0" w:lastRowLastColumn="0"/>
        <w:trHeight w:val="212"/>
      </w:trPr>
      <w:tc>
        <w:tcPr>
          <w:tcW w:w="592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F4C81"/>
        </w:tcPr>
        <w:p w14:paraId="3C540E55" w14:textId="77777777" w:rsidR="00E5122E" w:rsidRPr="009B6D68" w:rsidRDefault="00E5122E" w:rsidP="006A2C68">
          <w:pPr>
            <w:pStyle w:val="Header"/>
            <w:tabs>
              <w:tab w:val="clear" w:pos="4513"/>
              <w:tab w:val="clear" w:pos="9026"/>
              <w:tab w:val="left" w:pos="930"/>
            </w:tabs>
            <w:spacing w:before="0"/>
            <w:ind w:left="1134"/>
            <w:rPr>
              <w:rFonts w:ascii="Lato" w:hAnsi="Lato"/>
            </w:rPr>
          </w:pPr>
          <w:r w:rsidRPr="009B6D68">
            <w:rPr>
              <w:rFonts w:ascii="Lato" w:hAnsi="Lato"/>
              <w:color w:val="FFFFFF" w:themeColor="background1"/>
            </w:rPr>
            <w:t>South Gloucestershire Council</w:t>
          </w:r>
        </w:p>
      </w:tc>
      <w:tc>
        <w:tcPr>
          <w:tcW w:w="726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F4C81"/>
        </w:tcPr>
        <w:p w14:paraId="7FB6AB84" w14:textId="77777777" w:rsidR="00E5122E" w:rsidRPr="009B6D68" w:rsidRDefault="00E5122E" w:rsidP="009B6D68">
          <w:pPr>
            <w:pStyle w:val="Header"/>
            <w:tabs>
              <w:tab w:val="clear" w:pos="4513"/>
              <w:tab w:val="clear" w:pos="9026"/>
              <w:tab w:val="left" w:pos="930"/>
            </w:tabs>
            <w:ind w:right="1361"/>
            <w:rPr>
              <w:rFonts w:ascii="Lato" w:hAnsi="Lato"/>
            </w:rPr>
          </w:pPr>
        </w:p>
      </w:tc>
    </w:tr>
    <w:tr w:rsidR="00E5122E" w:rsidRPr="009B6D68" w14:paraId="5D956D40" w14:textId="77777777" w:rsidTr="006A2C68">
      <w:trPr>
        <w:trHeight w:val="1214"/>
      </w:trPr>
      <w:tc>
        <w:tcPr>
          <w:tcW w:w="13189" w:type="dxa"/>
          <w:gridSpan w:val="2"/>
          <w:shd w:val="clear" w:color="auto" w:fill="0F4C81"/>
        </w:tcPr>
        <w:p w14:paraId="0AA7633F" w14:textId="11BDA0EA" w:rsidR="00FA3478" w:rsidRPr="00FA3478" w:rsidRDefault="006A2C68" w:rsidP="006A2C68">
          <w:pPr>
            <w:pStyle w:val="Title"/>
            <w:spacing w:before="0" w:after="240"/>
          </w:pPr>
          <w:r w:rsidRPr="003D5E24">
            <w:rPr>
              <w:noProof/>
            </w:rPr>
            <w:drawing>
              <wp:anchor distT="0" distB="0" distL="114300" distR="114300" simplePos="0" relativeHeight="251667456" behindDoc="0" locked="0" layoutInCell="1" allowOverlap="1" wp14:anchorId="7AB675D1" wp14:editId="1CC83874">
                <wp:simplePos x="0" y="0"/>
                <wp:positionH relativeFrom="page">
                  <wp:posOffset>5400675</wp:posOffset>
                </wp:positionH>
                <wp:positionV relativeFrom="page">
                  <wp:posOffset>-180340</wp:posOffset>
                </wp:positionV>
                <wp:extent cx="1800000" cy="1076400"/>
                <wp:effectExtent l="0" t="0" r="3810" b="3175"/>
                <wp:wrapNone/>
                <wp:docPr id="37" name="Picture 37" descr="South Gloucester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outh Gloucestershire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800000" cy="1076400"/>
                        </a:xfrm>
                        <a:prstGeom prst="rect">
                          <a:avLst/>
                        </a:prstGeom>
                      </pic:spPr>
                    </pic:pic>
                  </a:graphicData>
                </a:graphic>
                <wp14:sizeRelH relativeFrom="margin">
                  <wp14:pctWidth>0</wp14:pctWidth>
                </wp14:sizeRelH>
                <wp14:sizeRelV relativeFrom="margin">
                  <wp14:pctHeight>0</wp14:pctHeight>
                </wp14:sizeRelV>
              </wp:anchor>
            </w:drawing>
          </w:r>
          <w:r w:rsidR="00A71CB6">
            <w:t>Complaint form</w:t>
          </w:r>
        </w:p>
        <w:p w14:paraId="529717B1" w14:textId="43D51139" w:rsidR="00FA3478" w:rsidRPr="00FA3478" w:rsidRDefault="00FA3478" w:rsidP="006A2C68">
          <w:pPr>
            <w:spacing w:before="0" w:after="0"/>
            <w:ind w:left="1134"/>
          </w:pPr>
        </w:p>
        <w:p w14:paraId="0974B6CC" w14:textId="77777777" w:rsidR="009B6D68" w:rsidRPr="009B6D68" w:rsidRDefault="009B6D68" w:rsidP="009B6D68">
          <w:pPr>
            <w:pStyle w:val="Heading2"/>
          </w:pPr>
        </w:p>
      </w:tc>
    </w:tr>
  </w:tbl>
  <w:p w14:paraId="488D127B" w14:textId="77777777" w:rsidR="006016ED" w:rsidRPr="009B6D68" w:rsidRDefault="00E5122E" w:rsidP="009B6D68">
    <w:pPr>
      <w:tabs>
        <w:tab w:val="left" w:pos="1110"/>
      </w:tabs>
      <w:rPr>
        <w:rFonts w:ascii="Lato" w:hAnsi="Lato"/>
      </w:rPr>
    </w:pPr>
    <w:r w:rsidRPr="009B6D68">
      <w:rPr>
        <w:rFonts w:ascii="Lato" w:hAnsi="Lato"/>
        <w:noProof/>
        <w:lang w:eastAsia="en-GB"/>
      </w:rPr>
      <mc:AlternateContent>
        <mc:Choice Requires="wps">
          <w:drawing>
            <wp:anchor distT="0" distB="0" distL="114300" distR="114300" simplePos="0" relativeHeight="251663360" behindDoc="0" locked="0" layoutInCell="1" allowOverlap="1" wp14:anchorId="6500817F" wp14:editId="32D2F3FF">
              <wp:simplePos x="0" y="0"/>
              <wp:positionH relativeFrom="page">
                <wp:align>left</wp:align>
              </wp:positionH>
              <wp:positionV relativeFrom="page">
                <wp:posOffset>-635</wp:posOffset>
              </wp:positionV>
              <wp:extent cx="7560000" cy="450000"/>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50000"/>
                      </a:xfrm>
                      <a:prstGeom prst="rect">
                        <a:avLst/>
                      </a:prstGeom>
                      <a:solidFill>
                        <a:srgbClr val="0F4C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67E65" w14:textId="77777777" w:rsidR="00E5122E" w:rsidRDefault="00E5122E" w:rsidP="00E512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0817F" id="Rectangle 15" o:spid="_x0000_s1026" alt="&quot;&quot;" style="position:absolute;margin-left:0;margin-top:-.05pt;width:595.3pt;height:35.4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" fillcolor="#0f4c81" stroked="f" strokeweight="1pt">
              <v:textbox>
                <w:txbxContent>
                  <w:p w14:paraId="09567E65" w14:textId="77777777" w:rsidR="00E5122E" w:rsidRDefault="00E5122E" w:rsidP="00E5122E">
                    <w:pPr>
                      <w:jc w:val="cente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AD6"/>
    <w:multiLevelType w:val="multilevel"/>
    <w:tmpl w:val="C2B42AD8"/>
    <w:numStyleLink w:val="StyleBulleted"/>
  </w:abstractNum>
  <w:abstractNum w:abstractNumId="1" w15:restartNumberingAfterBreak="0">
    <w:nsid w:val="01E55996"/>
    <w:multiLevelType w:val="hybridMultilevel"/>
    <w:tmpl w:val="45227F86"/>
    <w:lvl w:ilvl="0" w:tplc="08090005">
      <w:start w:val="1"/>
      <w:numFmt w:val="bullet"/>
      <w:lvlText w:val=""/>
      <w:lvlJc w:val="left"/>
      <w:pPr>
        <w:tabs>
          <w:tab w:val="num" w:pos="1080"/>
        </w:tabs>
        <w:ind w:left="108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5651D03"/>
    <w:multiLevelType w:val="hybridMultilevel"/>
    <w:tmpl w:val="41ACB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482A1D"/>
    <w:multiLevelType w:val="hybridMultilevel"/>
    <w:tmpl w:val="917A65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CB53BA9"/>
    <w:multiLevelType w:val="hybridMultilevel"/>
    <w:tmpl w:val="0C0ED32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AC8286C"/>
    <w:multiLevelType w:val="multilevel"/>
    <w:tmpl w:val="C2B42AD8"/>
    <w:numStyleLink w:val="StyleBulleted"/>
  </w:abstractNum>
  <w:abstractNum w:abstractNumId="6" w15:restartNumberingAfterBreak="0">
    <w:nsid w:val="35942B17"/>
    <w:multiLevelType w:val="multilevel"/>
    <w:tmpl w:val="C2B42AD8"/>
    <w:styleLink w:val="StyleBulleted"/>
    <w:lvl w:ilvl="0">
      <w:start w:val="1"/>
      <w:numFmt w:val="bullet"/>
      <w:lvlText w:val=""/>
      <w:lvlJc w:val="left"/>
      <w:pPr>
        <w:tabs>
          <w:tab w:val="num" w:pos="1440"/>
        </w:tabs>
        <w:ind w:left="1440" w:hanging="360"/>
      </w:pPr>
      <w:rPr>
        <w:rFonts w:ascii="Wingdings" w:hAnsi="Wingdings" w:hint="default"/>
        <w:color w:val="auto"/>
        <w:sz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7F32DC8"/>
    <w:multiLevelType w:val="hybridMultilevel"/>
    <w:tmpl w:val="2C6A2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4C0D2B"/>
    <w:multiLevelType w:val="hybridMultilevel"/>
    <w:tmpl w:val="D9B21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BE20C8"/>
    <w:multiLevelType w:val="hybridMultilevel"/>
    <w:tmpl w:val="C43A9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550597"/>
    <w:multiLevelType w:val="hybridMultilevel"/>
    <w:tmpl w:val="7D4AFBD6"/>
    <w:lvl w:ilvl="0" w:tplc="F26A5F5A">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5BC5626E"/>
    <w:multiLevelType w:val="hybridMultilevel"/>
    <w:tmpl w:val="D060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976034"/>
    <w:multiLevelType w:val="multilevel"/>
    <w:tmpl w:val="C2B42AD8"/>
    <w:numStyleLink w:val="StyleBulleted"/>
  </w:abstractNum>
  <w:abstractNum w:abstractNumId="13" w15:restartNumberingAfterBreak="0">
    <w:nsid w:val="6DE65B5A"/>
    <w:multiLevelType w:val="hybridMultilevel"/>
    <w:tmpl w:val="847E7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5A6045"/>
    <w:multiLevelType w:val="hybridMultilevel"/>
    <w:tmpl w:val="DF74E2BC"/>
    <w:lvl w:ilvl="0" w:tplc="08090005">
      <w:start w:val="1"/>
      <w:numFmt w:val="bullet"/>
      <w:lvlText w:val=""/>
      <w:lvlJc w:val="left"/>
      <w:pPr>
        <w:tabs>
          <w:tab w:val="num" w:pos="1440"/>
        </w:tabs>
        <w:ind w:left="144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780B0B75"/>
    <w:multiLevelType w:val="multilevel"/>
    <w:tmpl w:val="C2B42AD8"/>
    <w:numStyleLink w:val="StyleBulleted"/>
  </w:abstractNum>
  <w:abstractNum w:abstractNumId="16" w15:restartNumberingAfterBreak="0">
    <w:nsid w:val="78FA5FD5"/>
    <w:multiLevelType w:val="hybridMultilevel"/>
    <w:tmpl w:val="7794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FC3747"/>
    <w:multiLevelType w:val="multilevel"/>
    <w:tmpl w:val="048A5B68"/>
    <w:styleLink w:val="List-Unordered"/>
    <w:lvl w:ilvl="0">
      <w:start w:val="1"/>
      <w:numFmt w:val="bullet"/>
      <w:lvlText w:val=""/>
      <w:lvlJc w:val="left"/>
      <w:pPr>
        <w:tabs>
          <w:tab w:val="num" w:pos="720"/>
        </w:tabs>
        <w:ind w:left="72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411081328">
    <w:abstractNumId w:val="8"/>
  </w:num>
  <w:num w:numId="2" w16cid:durableId="618612642">
    <w:abstractNumId w:val="2"/>
  </w:num>
  <w:num w:numId="3" w16cid:durableId="1569850945">
    <w:abstractNumId w:val="17"/>
  </w:num>
  <w:num w:numId="4" w16cid:durableId="262611120">
    <w:abstractNumId w:val="16"/>
  </w:num>
  <w:num w:numId="5" w16cid:durableId="1635403952">
    <w:abstractNumId w:val="11"/>
  </w:num>
  <w:num w:numId="6" w16cid:durableId="414018409">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83125330">
    <w:abstractNumId w:val="5"/>
  </w:num>
  <w:num w:numId="8" w16cid:durableId="1039163733">
    <w:abstractNumId w:val="0"/>
  </w:num>
  <w:num w:numId="9" w16cid:durableId="1361587409">
    <w:abstractNumId w:val="12"/>
  </w:num>
  <w:num w:numId="10" w16cid:durableId="335690376">
    <w:abstractNumId w:val="15"/>
  </w:num>
  <w:num w:numId="11" w16cid:durableId="73138913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890624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9857834">
    <w:abstractNumId w:val="6"/>
  </w:num>
  <w:num w:numId="14" w16cid:durableId="485316490">
    <w:abstractNumId w:val="1"/>
  </w:num>
  <w:num w:numId="15" w16cid:durableId="2028870415">
    <w:abstractNumId w:val="9"/>
  </w:num>
  <w:num w:numId="16" w16cid:durableId="1769425564">
    <w:abstractNumId w:val="4"/>
  </w:num>
  <w:num w:numId="17" w16cid:durableId="1932616765">
    <w:abstractNumId w:val="7"/>
  </w:num>
  <w:num w:numId="18" w16cid:durableId="988510195">
    <w:abstractNumId w:val="3"/>
  </w:num>
  <w:num w:numId="19" w16cid:durableId="7412193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CB6"/>
    <w:rsid w:val="00001D01"/>
    <w:rsid w:val="000063B4"/>
    <w:rsid w:val="00080CF4"/>
    <w:rsid w:val="000F1C01"/>
    <w:rsid w:val="00110172"/>
    <w:rsid w:val="00194BF2"/>
    <w:rsid w:val="002258F7"/>
    <w:rsid w:val="00285030"/>
    <w:rsid w:val="0029051D"/>
    <w:rsid w:val="002F52D1"/>
    <w:rsid w:val="00302BBA"/>
    <w:rsid w:val="00326BA6"/>
    <w:rsid w:val="00385E0E"/>
    <w:rsid w:val="003D5E24"/>
    <w:rsid w:val="004105ED"/>
    <w:rsid w:val="005B0711"/>
    <w:rsid w:val="005D28E6"/>
    <w:rsid w:val="005F317F"/>
    <w:rsid w:val="006016ED"/>
    <w:rsid w:val="00696DA7"/>
    <w:rsid w:val="006A2C68"/>
    <w:rsid w:val="0071368A"/>
    <w:rsid w:val="00760456"/>
    <w:rsid w:val="00796E2C"/>
    <w:rsid w:val="007B5FF2"/>
    <w:rsid w:val="007C3321"/>
    <w:rsid w:val="007D4972"/>
    <w:rsid w:val="00827189"/>
    <w:rsid w:val="00854703"/>
    <w:rsid w:val="00855E35"/>
    <w:rsid w:val="0089795D"/>
    <w:rsid w:val="00997D29"/>
    <w:rsid w:val="009B6D68"/>
    <w:rsid w:val="00A6054F"/>
    <w:rsid w:val="00A716CB"/>
    <w:rsid w:val="00A71CB6"/>
    <w:rsid w:val="00A806AE"/>
    <w:rsid w:val="00B37685"/>
    <w:rsid w:val="00B40C77"/>
    <w:rsid w:val="00BA4DD5"/>
    <w:rsid w:val="00BA6FC0"/>
    <w:rsid w:val="00BB77B9"/>
    <w:rsid w:val="00C42A14"/>
    <w:rsid w:val="00DA5277"/>
    <w:rsid w:val="00DA7EBC"/>
    <w:rsid w:val="00E03317"/>
    <w:rsid w:val="00E27802"/>
    <w:rsid w:val="00E5122E"/>
    <w:rsid w:val="00EC0AD4"/>
    <w:rsid w:val="00F27E2E"/>
    <w:rsid w:val="00FA3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55EB"/>
  <w15:chartTrackingRefBased/>
  <w15:docId w15:val="{9462E051-5CF4-42D4-9184-C49029404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D68"/>
    <w:rPr>
      <w:rFonts w:ascii="Arial" w:hAnsi="Arial"/>
      <w:color w:val="333333"/>
      <w:sz w:val="24"/>
    </w:rPr>
  </w:style>
  <w:style w:type="paragraph" w:styleId="Heading1">
    <w:name w:val="heading 1"/>
    <w:basedOn w:val="Normal"/>
    <w:next w:val="Normal"/>
    <w:link w:val="Heading1Char"/>
    <w:autoRedefine/>
    <w:uiPriority w:val="9"/>
    <w:qFormat/>
    <w:rsid w:val="00E27802"/>
    <w:pPr>
      <w:keepNext/>
      <w:keepLines/>
      <w:spacing w:after="0"/>
      <w:outlineLvl w:val="0"/>
    </w:pPr>
    <w:rPr>
      <w:rFonts w:ascii="Lato" w:eastAsiaTheme="majorEastAsia" w:hAnsi="Lato" w:cs="Times New Roman (Headings CS)"/>
      <w:color w:val="396631"/>
      <w:spacing w:val="-20"/>
      <w:sz w:val="56"/>
      <w:szCs w:val="52"/>
    </w:rPr>
  </w:style>
  <w:style w:type="paragraph" w:styleId="Heading2">
    <w:name w:val="heading 2"/>
    <w:basedOn w:val="Normal"/>
    <w:next w:val="Normal"/>
    <w:link w:val="Heading2Char"/>
    <w:autoRedefine/>
    <w:uiPriority w:val="9"/>
    <w:unhideWhenUsed/>
    <w:qFormat/>
    <w:rsid w:val="006A2C68"/>
    <w:pPr>
      <w:keepNext/>
      <w:keepLines/>
      <w:outlineLvl w:val="1"/>
    </w:pPr>
    <w:rPr>
      <w:rFonts w:ascii="Lato" w:eastAsiaTheme="majorEastAsia" w:hAnsi="Lato" w:cs="Times New Roman (Headings CS)"/>
      <w:b/>
      <w:color w:val="0F4C81"/>
      <w:spacing w:val="-10"/>
      <w:sz w:val="36"/>
      <w:szCs w:val="26"/>
    </w:rPr>
  </w:style>
  <w:style w:type="paragraph" w:styleId="Heading3">
    <w:name w:val="heading 3"/>
    <w:basedOn w:val="Normal"/>
    <w:next w:val="Normal"/>
    <w:link w:val="Heading3Char"/>
    <w:uiPriority w:val="9"/>
    <w:unhideWhenUsed/>
    <w:qFormat/>
    <w:rsid w:val="009B6D68"/>
    <w:pPr>
      <w:keepNext/>
      <w:keepLines/>
      <w:outlineLvl w:val="2"/>
    </w:pPr>
    <w:rPr>
      <w:rFonts w:eastAsiaTheme="majorEastAsia" w:cstheme="majorBidi"/>
      <w:sz w:val="36"/>
      <w:szCs w:val="24"/>
    </w:rPr>
  </w:style>
  <w:style w:type="paragraph" w:styleId="Heading4">
    <w:name w:val="heading 4"/>
    <w:basedOn w:val="Normal"/>
    <w:next w:val="Normal"/>
    <w:link w:val="Heading4Char"/>
    <w:uiPriority w:val="9"/>
    <w:unhideWhenUsed/>
    <w:rsid w:val="00BB77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BB77B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BB77B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77B9"/>
    <w:rPr>
      <w:color w:val="808080"/>
    </w:rPr>
  </w:style>
  <w:style w:type="character" w:styleId="SubtleReference">
    <w:name w:val="Subtle Reference"/>
    <w:basedOn w:val="DefaultParagraphFont"/>
    <w:uiPriority w:val="31"/>
    <w:rsid w:val="00BB77B9"/>
    <w:rPr>
      <w:smallCaps/>
      <w:color w:val="5A5A5A" w:themeColor="text1" w:themeTint="A5"/>
    </w:rPr>
  </w:style>
  <w:style w:type="character" w:customStyle="1" w:styleId="Heading1Char">
    <w:name w:val="Heading 1 Char"/>
    <w:basedOn w:val="DefaultParagraphFont"/>
    <w:link w:val="Heading1"/>
    <w:uiPriority w:val="9"/>
    <w:rsid w:val="00E27802"/>
    <w:rPr>
      <w:rFonts w:ascii="Lato" w:eastAsiaTheme="majorEastAsia" w:hAnsi="Lato" w:cs="Times New Roman (Headings CS)"/>
      <w:color w:val="396631"/>
      <w:spacing w:val="-20"/>
      <w:sz w:val="56"/>
      <w:szCs w:val="52"/>
    </w:rPr>
  </w:style>
  <w:style w:type="character" w:customStyle="1" w:styleId="Heading2Char">
    <w:name w:val="Heading 2 Char"/>
    <w:basedOn w:val="DefaultParagraphFont"/>
    <w:link w:val="Heading2"/>
    <w:uiPriority w:val="9"/>
    <w:rsid w:val="006A2C68"/>
    <w:rPr>
      <w:rFonts w:ascii="Lato" w:eastAsiaTheme="majorEastAsia" w:hAnsi="Lato" w:cs="Times New Roman (Headings CS)"/>
      <w:b/>
      <w:color w:val="0F4C81"/>
      <w:spacing w:val="-10"/>
      <w:sz w:val="36"/>
      <w:szCs w:val="26"/>
    </w:rPr>
  </w:style>
  <w:style w:type="character" w:customStyle="1" w:styleId="Heading3Char">
    <w:name w:val="Heading 3 Char"/>
    <w:basedOn w:val="DefaultParagraphFont"/>
    <w:link w:val="Heading3"/>
    <w:uiPriority w:val="9"/>
    <w:rsid w:val="009B6D68"/>
    <w:rPr>
      <w:rFonts w:ascii="Arial" w:eastAsiaTheme="majorEastAsia" w:hAnsi="Arial" w:cstheme="majorBidi"/>
      <w:color w:val="333333"/>
      <w:sz w:val="36"/>
      <w:szCs w:val="24"/>
    </w:rPr>
  </w:style>
  <w:style w:type="character" w:customStyle="1" w:styleId="Heading4Char">
    <w:name w:val="Heading 4 Char"/>
    <w:basedOn w:val="DefaultParagraphFont"/>
    <w:link w:val="Heading4"/>
    <w:uiPriority w:val="9"/>
    <w:rsid w:val="00BB77B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BB77B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BB77B9"/>
    <w:rPr>
      <w:rFonts w:asciiTheme="majorHAnsi" w:eastAsiaTheme="majorEastAsia" w:hAnsiTheme="majorHAnsi" w:cstheme="majorBidi"/>
      <w:color w:val="1F4D78" w:themeColor="accent1" w:themeShade="7F"/>
      <w:sz w:val="24"/>
    </w:rPr>
  </w:style>
  <w:style w:type="paragraph" w:styleId="Header">
    <w:name w:val="header"/>
    <w:basedOn w:val="Normal"/>
    <w:link w:val="HeaderChar"/>
    <w:uiPriority w:val="99"/>
    <w:unhideWhenUsed/>
    <w:rsid w:val="00BB7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7B9"/>
    <w:rPr>
      <w:rFonts w:ascii="Arial" w:hAnsi="Arial"/>
      <w:sz w:val="24"/>
    </w:rPr>
  </w:style>
  <w:style w:type="paragraph" w:styleId="Footer">
    <w:name w:val="footer"/>
    <w:basedOn w:val="Normal"/>
    <w:link w:val="FooterChar"/>
    <w:uiPriority w:val="99"/>
    <w:unhideWhenUsed/>
    <w:rsid w:val="00BB7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7B9"/>
    <w:rPr>
      <w:rFonts w:ascii="Arial" w:hAnsi="Arial"/>
      <w:sz w:val="24"/>
    </w:rPr>
  </w:style>
  <w:style w:type="paragraph" w:styleId="Title">
    <w:name w:val="Title"/>
    <w:basedOn w:val="Normal"/>
    <w:next w:val="Normal"/>
    <w:link w:val="TitleChar"/>
    <w:autoRedefine/>
    <w:uiPriority w:val="10"/>
    <w:rsid w:val="006A2C68"/>
    <w:pPr>
      <w:spacing w:after="0" w:line="240" w:lineRule="auto"/>
      <w:ind w:left="1134" w:right="1304"/>
      <w:contextualSpacing/>
    </w:pPr>
    <w:rPr>
      <w:rFonts w:ascii="Lato" w:eastAsiaTheme="majorEastAsia" w:hAnsi="Lato" w:cs="Times New Roman (Headings CS)"/>
      <w:color w:val="FFFFFF" w:themeColor="background1"/>
      <w:spacing w:val="-20"/>
      <w:kern w:val="28"/>
      <w:sz w:val="96"/>
      <w:szCs w:val="96"/>
    </w:rPr>
  </w:style>
  <w:style w:type="character" w:customStyle="1" w:styleId="TitleChar">
    <w:name w:val="Title Char"/>
    <w:basedOn w:val="DefaultParagraphFont"/>
    <w:link w:val="Title"/>
    <w:uiPriority w:val="10"/>
    <w:rsid w:val="006A2C68"/>
    <w:rPr>
      <w:rFonts w:ascii="Lato" w:eastAsiaTheme="majorEastAsia" w:hAnsi="Lato" w:cs="Times New Roman (Headings CS)"/>
      <w:color w:val="FFFFFF" w:themeColor="background1"/>
      <w:spacing w:val="-20"/>
      <w:kern w:val="28"/>
      <w:sz w:val="96"/>
      <w:szCs w:val="96"/>
    </w:rPr>
  </w:style>
  <w:style w:type="table" w:styleId="TableGrid">
    <w:name w:val="Table Grid"/>
    <w:basedOn w:val="TableNormal"/>
    <w:uiPriority w:val="39"/>
    <w:rsid w:val="000F1C01"/>
    <w:pPr>
      <w:spacing w:before="60" w:after="6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ListParagraph">
    <w:name w:val="List Paragraph"/>
    <w:basedOn w:val="Normal"/>
    <w:uiPriority w:val="34"/>
    <w:rsid w:val="000F1C01"/>
    <w:pPr>
      <w:ind w:left="720"/>
      <w:contextualSpacing/>
    </w:pPr>
  </w:style>
  <w:style w:type="paragraph" w:styleId="NormalWeb">
    <w:name w:val="Normal (Web)"/>
    <w:basedOn w:val="Normal"/>
    <w:rsid w:val="006016ED"/>
    <w:pPr>
      <w:spacing w:after="0" w:line="240" w:lineRule="auto"/>
    </w:pPr>
    <w:rPr>
      <w:rFonts w:eastAsia="Times New Roman" w:cs="Times New Roman"/>
      <w:szCs w:val="24"/>
      <w:lang w:eastAsia="en-GB"/>
    </w:rPr>
  </w:style>
  <w:style w:type="character" w:styleId="Hyperlink">
    <w:name w:val="Hyperlink"/>
    <w:basedOn w:val="DefaultParagraphFont"/>
    <w:rsid w:val="006016ED"/>
    <w:rPr>
      <w:rFonts w:ascii="Arial" w:hAnsi="Arial"/>
      <w:color w:val="0000FF"/>
      <w:u w:val="single"/>
    </w:rPr>
  </w:style>
  <w:style w:type="numbering" w:customStyle="1" w:styleId="List-Unordered">
    <w:name w:val="List - Unordered"/>
    <w:basedOn w:val="NoList"/>
    <w:rsid w:val="006016ED"/>
    <w:pPr>
      <w:numPr>
        <w:numId w:val="3"/>
      </w:numPr>
    </w:pPr>
  </w:style>
  <w:style w:type="paragraph" w:styleId="Revision">
    <w:name w:val="Revision"/>
    <w:hidden/>
    <w:uiPriority w:val="99"/>
    <w:semiHidden/>
    <w:rsid w:val="00B37685"/>
    <w:pPr>
      <w:spacing w:after="0" w:line="240" w:lineRule="auto"/>
    </w:pPr>
    <w:rPr>
      <w:rFonts w:ascii="Arial" w:hAnsi="Arial"/>
      <w:color w:val="333333"/>
      <w:sz w:val="24"/>
    </w:rPr>
  </w:style>
  <w:style w:type="numbering" w:customStyle="1" w:styleId="StyleBulleted">
    <w:name w:val="Style Bulleted"/>
    <w:rsid w:val="00A71CB6"/>
    <w:pPr>
      <w:numPr>
        <w:numId w:val="13"/>
      </w:numPr>
    </w:pPr>
  </w:style>
  <w:style w:type="character" w:styleId="UnresolvedMention">
    <w:name w:val="Unresolved Mention"/>
    <w:basedOn w:val="DefaultParagraphFont"/>
    <w:uiPriority w:val="99"/>
    <w:semiHidden/>
    <w:unhideWhenUsed/>
    <w:rsid w:val="00A71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egalsupport@southglos.gov.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https://southglos.sharepoint.com/sites/Branding/TemplateAssets/Briefing%20no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99BFC50C1C73443A9CE5ECF58ABBCFE" ma:contentTypeVersion="4" ma:contentTypeDescription="Create a new document." ma:contentTypeScope="" ma:versionID="4bf6be55090ae0c9e5ee77dc2a5a1abe">
  <xsd:schema xmlns:xsd="http://www.w3.org/2001/XMLSchema" xmlns:xs="http://www.w3.org/2001/XMLSchema" xmlns:p="http://schemas.microsoft.com/office/2006/metadata/properties" xmlns:ns2="0a8f287a-3a06-4a7b-90dc-5b92dd428090" xmlns:ns3="dfe5ecfb-ff68-4a18-be62-8fa4bfaf3eca" targetNamespace="http://schemas.microsoft.com/office/2006/metadata/properties" ma:root="true" ma:fieldsID="f53a570dc672956b09555e63512aba81" ns2:_="" ns3:_="">
    <xsd:import namespace="0a8f287a-3a06-4a7b-90dc-5b92dd428090"/>
    <xsd:import namespace="dfe5ecfb-ff68-4a18-be62-8fa4bfaf3e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f287a-3a06-4a7b-90dc-5b92dd4280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e5ecfb-ff68-4a18-be62-8fa4bfaf3e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E88E14-66BC-4FA1-9BE0-CB167BAC58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A9B263-6922-470D-A47A-7E798C54C6D2}">
  <ds:schemaRefs>
    <ds:schemaRef ds:uri="http://schemas.microsoft.com/sharepoint/v3/contenttype/forms"/>
  </ds:schemaRefs>
</ds:datastoreItem>
</file>

<file path=customXml/itemProps3.xml><?xml version="1.0" encoding="utf-8"?>
<ds:datastoreItem xmlns:ds="http://schemas.openxmlformats.org/officeDocument/2006/customXml" ds:itemID="{787C59C5-F839-A745-945A-ACA90A3EB388}">
  <ds:schemaRefs>
    <ds:schemaRef ds:uri="http://schemas.openxmlformats.org/officeDocument/2006/bibliography"/>
  </ds:schemaRefs>
</ds:datastoreItem>
</file>

<file path=customXml/itemProps4.xml><?xml version="1.0" encoding="utf-8"?>
<ds:datastoreItem xmlns:ds="http://schemas.openxmlformats.org/officeDocument/2006/customXml" ds:itemID="{CC33D9C3-CC01-4489-8189-6B6450654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f287a-3a06-4a7b-90dc-5b92dd428090"/>
    <ds:schemaRef ds:uri="dfe5ecfb-ff68-4a18-be62-8fa4bfaf3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Briefing%20note</Template>
  <TotalTime>60</TotalTime>
  <Pages>6</Pages>
  <Words>1013</Words>
  <Characters>5777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SGC</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Chris Lowe</cp:lastModifiedBy>
  <cp:revision>13</cp:revision>
  <dcterms:created xsi:type="dcterms:W3CDTF">2023-10-11T15:53:00Z</dcterms:created>
  <dcterms:modified xsi:type="dcterms:W3CDTF">2023-10-12T14:16:00Z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0x010100699BFC50C1C73443A9CE5ECF58ABBCFE</vt:lpwstr>
  </property>
</Properties>
</file>