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7E12" w14:textId="77777777" w:rsidR="00E27802" w:rsidRDefault="00997563" w:rsidP="00E27802">
      <w:r w:rsidRPr="00997563">
        <w:rPr>
          <w:rFonts w:ascii="Lato" w:eastAsiaTheme="majorEastAsia" w:hAnsi="Lato" w:cs="Times New Roman (Headings CS)"/>
          <w:color w:val="396631"/>
          <w:spacing w:val="-20"/>
          <w:sz w:val="56"/>
          <w:szCs w:val="52"/>
        </w:rPr>
        <w:t>Direction signs request form</w:t>
      </w:r>
    </w:p>
    <w:p w14:paraId="2FFD5BAC" w14:textId="77777777" w:rsidR="00997563" w:rsidRPr="00BA3697" w:rsidRDefault="00997563" w:rsidP="00997563">
      <w:pPr>
        <w:rPr>
          <w:szCs w:val="24"/>
        </w:rPr>
      </w:pPr>
      <w:r w:rsidRPr="00BA3697">
        <w:rPr>
          <w:b/>
          <w:bCs/>
          <w:szCs w:val="24"/>
        </w:rPr>
        <w:t>Please type or print clearly in black ink</w:t>
      </w:r>
    </w:p>
    <w:p w14:paraId="25B294E0" w14:textId="77777777" w:rsidR="00997563" w:rsidRPr="00BA3697" w:rsidRDefault="00997563" w:rsidP="00997563">
      <w:pPr>
        <w:rPr>
          <w:szCs w:val="24"/>
        </w:rPr>
      </w:pPr>
      <w:r w:rsidRPr="00BA3697">
        <w:rPr>
          <w:szCs w:val="24"/>
        </w:rPr>
        <w:t>Direction signs are for:</w:t>
      </w:r>
    </w:p>
    <w:p w14:paraId="4F06227A" w14:textId="77777777" w:rsidR="00997563" w:rsidRPr="00BA3697" w:rsidRDefault="00997563" w:rsidP="00997563">
      <w:pPr>
        <w:pStyle w:val="ListParagraph"/>
        <w:numPr>
          <w:ilvl w:val="0"/>
          <w:numId w:val="10"/>
        </w:numPr>
        <w:rPr>
          <w:szCs w:val="24"/>
        </w:rPr>
      </w:pPr>
      <w:r w:rsidRPr="00BA3697">
        <w:rPr>
          <w:szCs w:val="24"/>
        </w:rPr>
        <w:t xml:space="preserve">business, tourist, leisure or educational destinations </w:t>
      </w:r>
    </w:p>
    <w:p w14:paraId="396578A3" w14:textId="77777777" w:rsidR="00997563" w:rsidRPr="00BA3697" w:rsidRDefault="00997563" w:rsidP="00997563">
      <w:pPr>
        <w:pStyle w:val="ListParagraph"/>
        <w:numPr>
          <w:ilvl w:val="0"/>
          <w:numId w:val="10"/>
        </w:numPr>
        <w:rPr>
          <w:szCs w:val="24"/>
        </w:rPr>
      </w:pPr>
      <w:r w:rsidRPr="00BA3697">
        <w:rPr>
          <w:szCs w:val="24"/>
        </w:rPr>
        <w:t>destinations where there is evidence that visitors have reported problems finding them</w:t>
      </w:r>
    </w:p>
    <w:p w14:paraId="04D1E8A6" w14:textId="77777777" w:rsidR="00997563" w:rsidRPr="00BA3697" w:rsidRDefault="00997563" w:rsidP="00997563">
      <w:pPr>
        <w:rPr>
          <w:szCs w:val="24"/>
        </w:rPr>
      </w:pPr>
      <w:r w:rsidRPr="00BA3697">
        <w:rPr>
          <w:szCs w:val="24"/>
        </w:rPr>
        <w:t xml:space="preserve">For more details </w:t>
      </w:r>
      <w:r w:rsidR="003134AD" w:rsidRPr="00BA3697">
        <w:rPr>
          <w:szCs w:val="24"/>
        </w:rPr>
        <w:t>read</w:t>
      </w:r>
      <w:r w:rsidRPr="00BA3697">
        <w:rPr>
          <w:szCs w:val="24"/>
        </w:rPr>
        <w:t xml:space="preserve"> the </w:t>
      </w:r>
      <w:hyperlink r:id="rId11" w:history="1">
        <w:r w:rsidRPr="00BA3697">
          <w:rPr>
            <w:rStyle w:val="Hyperlink"/>
            <w:szCs w:val="24"/>
          </w:rPr>
          <w:t>eligibility criteria</w:t>
        </w:r>
      </w:hyperlink>
      <w:r w:rsidR="00A3571A" w:rsidRPr="00BA3697">
        <w:rPr>
          <w:szCs w:val="24"/>
        </w:rPr>
        <w:t>.</w:t>
      </w:r>
    </w:p>
    <w:p w14:paraId="03D6DD35" w14:textId="77777777" w:rsidR="00997563" w:rsidRDefault="00997563" w:rsidP="00997563">
      <w:pPr>
        <w:pStyle w:val="Heading2"/>
      </w:pPr>
      <w:r>
        <w:t xml:space="preserve">Section 1: To be completed by ALL applicants </w:t>
      </w:r>
    </w:p>
    <w:p w14:paraId="64F0F6DE" w14:textId="77777777" w:rsidR="00997563" w:rsidRPr="00BA3697" w:rsidRDefault="00997563" w:rsidP="00BA3697">
      <w:pPr>
        <w:pStyle w:val="Heading3"/>
        <w:rPr>
          <w:sz w:val="28"/>
          <w:szCs w:val="20"/>
        </w:rPr>
      </w:pPr>
      <w:r w:rsidRPr="00BA3697">
        <w:rPr>
          <w:sz w:val="28"/>
          <w:szCs w:val="20"/>
        </w:rPr>
        <w:t>1: Name of destination to be signed:</w:t>
      </w:r>
    </w:p>
    <w:p w14:paraId="0B3BA0D5" w14:textId="77777777" w:rsidR="00997563" w:rsidRPr="00BA3697" w:rsidRDefault="00997563" w:rsidP="00997563">
      <w:pPr>
        <w:rPr>
          <w:szCs w:val="24"/>
        </w:rPr>
      </w:pPr>
    </w:p>
    <w:p w14:paraId="0995BA5D" w14:textId="77777777" w:rsidR="00997563" w:rsidRPr="00BA3697" w:rsidRDefault="00997563" w:rsidP="00BA3697">
      <w:pPr>
        <w:pStyle w:val="Heading3"/>
        <w:rPr>
          <w:sz w:val="28"/>
          <w:szCs w:val="20"/>
        </w:rPr>
      </w:pPr>
      <w:r w:rsidRPr="00BA3697">
        <w:rPr>
          <w:sz w:val="28"/>
          <w:szCs w:val="20"/>
        </w:rPr>
        <w:t xml:space="preserve">2: Full details of the destination to be signed: </w:t>
      </w:r>
    </w:p>
    <w:p w14:paraId="501B30FD" w14:textId="77777777" w:rsidR="00997563" w:rsidRPr="00BA3697" w:rsidRDefault="00997563" w:rsidP="00997563">
      <w:pPr>
        <w:rPr>
          <w:szCs w:val="24"/>
        </w:rPr>
      </w:pPr>
    </w:p>
    <w:p w14:paraId="3E334462" w14:textId="77777777" w:rsidR="00997563" w:rsidRPr="00BA3697" w:rsidRDefault="00997563" w:rsidP="00997563">
      <w:pPr>
        <w:rPr>
          <w:szCs w:val="24"/>
        </w:rPr>
      </w:pPr>
      <w:r w:rsidRPr="00BA3697">
        <w:rPr>
          <w:b/>
          <w:bCs/>
          <w:szCs w:val="24"/>
        </w:rPr>
        <w:t>Address:</w:t>
      </w:r>
      <w:r w:rsidR="008E162F" w:rsidRPr="00BA3697">
        <w:rPr>
          <w:szCs w:val="24"/>
        </w:rPr>
        <w:t xml:space="preserve"> </w:t>
      </w:r>
      <w:r w:rsidRPr="00BA3697">
        <w:rPr>
          <w:b/>
          <w:bCs/>
          <w:szCs w:val="24"/>
        </w:rPr>
        <w:t xml:space="preserve"> </w:t>
      </w:r>
      <w:r w:rsidR="008E162F" w:rsidRPr="00BA3697">
        <w:rPr>
          <w:b/>
          <w:bCs/>
          <w:szCs w:val="24"/>
        </w:rPr>
        <w:t xml:space="preserve"> </w:t>
      </w:r>
    </w:p>
    <w:p w14:paraId="4FD341B6" w14:textId="77777777" w:rsidR="00997563" w:rsidRPr="00BA3697" w:rsidRDefault="00997563" w:rsidP="00997563">
      <w:pPr>
        <w:rPr>
          <w:szCs w:val="24"/>
        </w:rPr>
      </w:pPr>
      <w:r w:rsidRPr="00BA3697">
        <w:rPr>
          <w:b/>
          <w:bCs/>
          <w:szCs w:val="24"/>
        </w:rPr>
        <w:t>Postcode:</w:t>
      </w:r>
      <w:r w:rsidR="008E162F" w:rsidRPr="00BA3697">
        <w:rPr>
          <w:b/>
          <w:bCs/>
          <w:szCs w:val="24"/>
        </w:rPr>
        <w:t xml:space="preserve"> </w:t>
      </w:r>
    </w:p>
    <w:p w14:paraId="768CC259" w14:textId="77777777" w:rsidR="00997563" w:rsidRPr="00BA3697" w:rsidRDefault="00997563" w:rsidP="00997563">
      <w:pPr>
        <w:rPr>
          <w:szCs w:val="24"/>
        </w:rPr>
      </w:pPr>
      <w:r w:rsidRPr="00BA3697">
        <w:rPr>
          <w:b/>
          <w:bCs/>
          <w:szCs w:val="24"/>
        </w:rPr>
        <w:t>Telephone:</w:t>
      </w:r>
      <w:r w:rsidR="008E162F" w:rsidRPr="00BA3697">
        <w:rPr>
          <w:b/>
          <w:bCs/>
          <w:szCs w:val="24"/>
        </w:rPr>
        <w:t xml:space="preserve"> </w:t>
      </w:r>
    </w:p>
    <w:p w14:paraId="1108CB5E" w14:textId="77777777" w:rsidR="00997563" w:rsidRPr="00BA3697" w:rsidRDefault="00997563" w:rsidP="00997563">
      <w:pPr>
        <w:rPr>
          <w:szCs w:val="24"/>
        </w:rPr>
      </w:pPr>
      <w:r w:rsidRPr="00BA3697">
        <w:rPr>
          <w:b/>
          <w:bCs/>
          <w:szCs w:val="24"/>
        </w:rPr>
        <w:t>Email:</w:t>
      </w:r>
      <w:r w:rsidR="008E162F" w:rsidRPr="00BA3697">
        <w:rPr>
          <w:b/>
          <w:bCs/>
          <w:szCs w:val="24"/>
        </w:rPr>
        <w:t xml:space="preserve"> </w:t>
      </w:r>
    </w:p>
    <w:p w14:paraId="196E9284" w14:textId="77777777" w:rsidR="00997563" w:rsidRPr="00BA3697" w:rsidRDefault="00997563" w:rsidP="00997563">
      <w:pPr>
        <w:rPr>
          <w:szCs w:val="24"/>
        </w:rPr>
      </w:pPr>
      <w:r w:rsidRPr="00BA3697">
        <w:rPr>
          <w:b/>
          <w:bCs/>
          <w:szCs w:val="24"/>
        </w:rPr>
        <w:t>Website:</w:t>
      </w:r>
      <w:r w:rsidR="008E162F" w:rsidRPr="00BA3697">
        <w:rPr>
          <w:b/>
          <w:bCs/>
          <w:szCs w:val="24"/>
        </w:rPr>
        <w:t xml:space="preserve"> </w:t>
      </w:r>
    </w:p>
    <w:p w14:paraId="41F7A2BA" w14:textId="77777777" w:rsidR="00997563" w:rsidRPr="00BA3697" w:rsidRDefault="00997563" w:rsidP="00997563">
      <w:pPr>
        <w:rPr>
          <w:szCs w:val="24"/>
        </w:rPr>
      </w:pPr>
      <w:r w:rsidRPr="00BA3697">
        <w:rPr>
          <w:szCs w:val="24"/>
        </w:rPr>
        <w:tab/>
      </w:r>
      <w:r w:rsidRPr="00BA3697">
        <w:rPr>
          <w:szCs w:val="24"/>
        </w:rPr>
        <w:tab/>
      </w:r>
      <w:r w:rsidRPr="00BA3697">
        <w:rPr>
          <w:szCs w:val="24"/>
        </w:rPr>
        <w:tab/>
      </w:r>
    </w:p>
    <w:p w14:paraId="542A8C11" w14:textId="77777777" w:rsidR="00997563" w:rsidRPr="00BA3697" w:rsidRDefault="00997563" w:rsidP="00BA3697">
      <w:pPr>
        <w:pStyle w:val="Heading3"/>
        <w:rPr>
          <w:sz w:val="28"/>
          <w:szCs w:val="20"/>
        </w:rPr>
      </w:pPr>
      <w:r w:rsidRPr="00BA3697">
        <w:rPr>
          <w:sz w:val="28"/>
          <w:szCs w:val="20"/>
        </w:rPr>
        <w:t xml:space="preserve">3: </w:t>
      </w:r>
      <w:r w:rsidR="00A45E4E" w:rsidRPr="00BA3697">
        <w:rPr>
          <w:sz w:val="28"/>
          <w:szCs w:val="20"/>
        </w:rPr>
        <w:t>Applicants</w:t>
      </w:r>
      <w:r w:rsidRPr="00BA3697">
        <w:rPr>
          <w:sz w:val="28"/>
          <w:szCs w:val="20"/>
        </w:rPr>
        <w:t xml:space="preserve"> contact details: </w:t>
      </w:r>
    </w:p>
    <w:p w14:paraId="7F4C417D" w14:textId="77777777" w:rsidR="00997563" w:rsidRPr="00BA3697" w:rsidRDefault="00997563" w:rsidP="00997563">
      <w:pPr>
        <w:rPr>
          <w:szCs w:val="24"/>
        </w:rPr>
      </w:pPr>
    </w:p>
    <w:p w14:paraId="2B794608" w14:textId="77777777" w:rsidR="00997563" w:rsidRPr="00BA3697" w:rsidRDefault="00997563" w:rsidP="00997563">
      <w:pPr>
        <w:rPr>
          <w:szCs w:val="24"/>
        </w:rPr>
      </w:pPr>
      <w:r w:rsidRPr="00BA3697">
        <w:rPr>
          <w:b/>
          <w:bCs/>
          <w:szCs w:val="24"/>
        </w:rPr>
        <w:t>Name:</w:t>
      </w:r>
      <w:r w:rsidR="008E162F" w:rsidRPr="00BA3697">
        <w:rPr>
          <w:b/>
          <w:bCs/>
          <w:szCs w:val="24"/>
        </w:rPr>
        <w:t xml:space="preserve">  </w:t>
      </w:r>
    </w:p>
    <w:p w14:paraId="668070DA" w14:textId="77777777" w:rsidR="00997563" w:rsidRPr="00BA3697" w:rsidRDefault="00997563" w:rsidP="00997563">
      <w:pPr>
        <w:rPr>
          <w:szCs w:val="24"/>
        </w:rPr>
      </w:pPr>
      <w:r w:rsidRPr="00BA3697">
        <w:rPr>
          <w:b/>
          <w:bCs/>
          <w:szCs w:val="24"/>
        </w:rPr>
        <w:t>Address (if different from above):</w:t>
      </w:r>
      <w:r w:rsidR="008E162F" w:rsidRPr="00BA3697">
        <w:rPr>
          <w:b/>
          <w:bCs/>
          <w:szCs w:val="24"/>
        </w:rPr>
        <w:t xml:space="preserve"> </w:t>
      </w:r>
    </w:p>
    <w:p w14:paraId="68765421" w14:textId="77777777" w:rsidR="00997563" w:rsidRPr="00BA3697" w:rsidRDefault="00997563" w:rsidP="00997563">
      <w:pPr>
        <w:rPr>
          <w:szCs w:val="24"/>
        </w:rPr>
      </w:pPr>
      <w:r w:rsidRPr="00BA3697">
        <w:rPr>
          <w:b/>
          <w:bCs/>
          <w:szCs w:val="24"/>
        </w:rPr>
        <w:t>Postcode:</w:t>
      </w:r>
      <w:r w:rsidR="008E162F" w:rsidRPr="00BA3697">
        <w:rPr>
          <w:b/>
          <w:bCs/>
          <w:szCs w:val="24"/>
        </w:rPr>
        <w:t xml:space="preserve"> </w:t>
      </w:r>
    </w:p>
    <w:p w14:paraId="1E865646" w14:textId="77777777" w:rsidR="00997563" w:rsidRPr="00BA3697" w:rsidRDefault="00997563" w:rsidP="00997563">
      <w:pPr>
        <w:rPr>
          <w:szCs w:val="24"/>
        </w:rPr>
      </w:pPr>
      <w:r w:rsidRPr="00BA3697">
        <w:rPr>
          <w:b/>
          <w:bCs/>
          <w:szCs w:val="24"/>
        </w:rPr>
        <w:t>Telephone:</w:t>
      </w:r>
      <w:r w:rsidR="008E162F" w:rsidRPr="00BA3697">
        <w:rPr>
          <w:b/>
          <w:bCs/>
          <w:szCs w:val="24"/>
        </w:rPr>
        <w:t xml:space="preserve"> </w:t>
      </w:r>
    </w:p>
    <w:p w14:paraId="22A87E91" w14:textId="77777777" w:rsidR="00997563" w:rsidRDefault="00997563" w:rsidP="00997563">
      <w:pPr>
        <w:rPr>
          <w:b/>
          <w:bCs/>
          <w:szCs w:val="24"/>
        </w:rPr>
      </w:pPr>
      <w:r w:rsidRPr="00BA3697">
        <w:rPr>
          <w:b/>
          <w:bCs/>
          <w:szCs w:val="24"/>
        </w:rPr>
        <w:t>Email:</w:t>
      </w:r>
      <w:r w:rsidR="008E162F" w:rsidRPr="00BA3697">
        <w:rPr>
          <w:b/>
          <w:bCs/>
          <w:szCs w:val="24"/>
        </w:rPr>
        <w:t xml:space="preserve"> </w:t>
      </w:r>
    </w:p>
    <w:p w14:paraId="350C50ED" w14:textId="77777777" w:rsidR="00BA3697" w:rsidRPr="00BA3697" w:rsidRDefault="00BA3697" w:rsidP="00997563">
      <w:pPr>
        <w:rPr>
          <w:szCs w:val="24"/>
        </w:rPr>
      </w:pPr>
    </w:p>
    <w:p w14:paraId="34895C2E" w14:textId="77777777" w:rsidR="00997563" w:rsidRPr="00BA3697" w:rsidRDefault="00997563" w:rsidP="00BA3697">
      <w:pPr>
        <w:pStyle w:val="Heading3"/>
        <w:rPr>
          <w:sz w:val="28"/>
          <w:szCs w:val="20"/>
        </w:rPr>
      </w:pPr>
      <w:r w:rsidRPr="00BA3697">
        <w:rPr>
          <w:sz w:val="28"/>
          <w:szCs w:val="20"/>
        </w:rPr>
        <w:t>4: Position of the applicant:</w:t>
      </w:r>
    </w:p>
    <w:p w14:paraId="14A22083" w14:textId="77777777" w:rsidR="00997563" w:rsidRPr="00BA3697" w:rsidRDefault="00997563" w:rsidP="00997563">
      <w:pPr>
        <w:rPr>
          <w:rFonts w:cs="Arial"/>
          <w:szCs w:val="24"/>
        </w:rPr>
      </w:pPr>
    </w:p>
    <w:p w14:paraId="2AC6063A" w14:textId="77777777" w:rsidR="00997563" w:rsidRPr="00BA3697" w:rsidRDefault="00997563" w:rsidP="00BA3697">
      <w:pPr>
        <w:pStyle w:val="Heading3"/>
        <w:rPr>
          <w:sz w:val="28"/>
          <w:szCs w:val="20"/>
        </w:rPr>
      </w:pPr>
      <w:r w:rsidRPr="00BA3697">
        <w:rPr>
          <w:sz w:val="28"/>
          <w:szCs w:val="20"/>
        </w:rPr>
        <w:t xml:space="preserve">5: Please select which category your destination matches best (only pick </w:t>
      </w:r>
      <w:r w:rsidRPr="00BA3697">
        <w:rPr>
          <w:b/>
          <w:bCs/>
          <w:sz w:val="28"/>
          <w:szCs w:val="20"/>
        </w:rPr>
        <w:t>ONE</w:t>
      </w:r>
      <w:r w:rsidRPr="00BA3697">
        <w:rPr>
          <w:sz w:val="28"/>
          <w:szCs w:val="20"/>
        </w:rPr>
        <w:t>):</w:t>
      </w:r>
    </w:p>
    <w:p w14:paraId="09E9A13C" w14:textId="77777777" w:rsidR="00997563" w:rsidRPr="00BA3697" w:rsidRDefault="00997563" w:rsidP="00997563">
      <w:pPr>
        <w:rPr>
          <w:rFonts w:cs="Arial"/>
          <w:szCs w:val="24"/>
        </w:rPr>
      </w:pPr>
      <w:r w:rsidRPr="00BA3697">
        <w:rPr>
          <w:rFonts w:cs="Arial"/>
          <w:szCs w:val="24"/>
        </w:rPr>
        <w:t>Check the eligibility criteria for further information and advice about each category</w:t>
      </w:r>
    </w:p>
    <w:p w14:paraId="62DB3D2E" w14:textId="77777777" w:rsidR="00997563" w:rsidRPr="00BA3697" w:rsidRDefault="00997563" w:rsidP="00997563">
      <w:pPr>
        <w:rPr>
          <w:rFonts w:cs="Arial"/>
          <w:szCs w:val="24"/>
        </w:rPr>
      </w:pPr>
    </w:p>
    <w:p w14:paraId="0FC70B5E" w14:textId="77777777" w:rsidR="00997563" w:rsidRPr="00BA3697" w:rsidRDefault="00997563" w:rsidP="00997563">
      <w:pPr>
        <w:rPr>
          <w:rFonts w:cs="Arial"/>
          <w:szCs w:val="24"/>
        </w:rPr>
      </w:pPr>
      <w:r w:rsidRPr="00BA3697">
        <w:rPr>
          <w:rFonts w:cs="Arial"/>
          <w:szCs w:val="24"/>
        </w:rPr>
        <w:t>A.</w:t>
      </w:r>
      <w:r w:rsidRPr="00BA3697">
        <w:rPr>
          <w:rFonts w:cs="Arial"/>
          <w:szCs w:val="24"/>
        </w:rPr>
        <w:tab/>
      </w:r>
      <w:r w:rsidRPr="00BA3697">
        <w:rPr>
          <w:rFonts w:ascii="Segoe UI Symbol" w:hAnsi="Segoe UI Symbol" w:cs="Segoe UI Symbol"/>
          <w:szCs w:val="24"/>
        </w:rPr>
        <w:t>☐</w:t>
      </w:r>
      <w:r w:rsidRPr="00BA3697">
        <w:rPr>
          <w:rFonts w:cs="Arial"/>
          <w:szCs w:val="24"/>
        </w:rPr>
        <w:t xml:space="preserve"> Visitor attraction</w:t>
      </w:r>
    </w:p>
    <w:p w14:paraId="620BE013" w14:textId="77777777" w:rsidR="00997563" w:rsidRPr="00BA3697" w:rsidRDefault="00997563" w:rsidP="00997563">
      <w:pPr>
        <w:rPr>
          <w:rFonts w:cs="Arial"/>
          <w:szCs w:val="24"/>
        </w:rPr>
      </w:pPr>
      <w:r w:rsidRPr="00BA3697">
        <w:rPr>
          <w:rFonts w:cs="Arial"/>
          <w:szCs w:val="24"/>
        </w:rPr>
        <w:t>B.</w:t>
      </w:r>
      <w:r w:rsidRPr="00BA3697">
        <w:rPr>
          <w:rFonts w:cs="Arial"/>
          <w:szCs w:val="24"/>
        </w:rPr>
        <w:tab/>
      </w:r>
      <w:r w:rsidRPr="00BA3697">
        <w:rPr>
          <w:rFonts w:ascii="Segoe UI Symbol" w:hAnsi="Segoe UI Symbol" w:cs="Segoe UI Symbol"/>
          <w:szCs w:val="24"/>
        </w:rPr>
        <w:t>☐</w:t>
      </w:r>
      <w:r w:rsidRPr="00BA3697">
        <w:rPr>
          <w:rFonts w:cs="Arial"/>
          <w:szCs w:val="24"/>
        </w:rPr>
        <w:t xml:space="preserve"> Serviced accommodation</w:t>
      </w:r>
    </w:p>
    <w:p w14:paraId="7CA02B51" w14:textId="77777777" w:rsidR="00997563" w:rsidRPr="00BA3697" w:rsidRDefault="00997563" w:rsidP="00997563">
      <w:pPr>
        <w:rPr>
          <w:rFonts w:cs="Arial"/>
          <w:szCs w:val="24"/>
        </w:rPr>
      </w:pPr>
      <w:r w:rsidRPr="00BA3697">
        <w:rPr>
          <w:rFonts w:cs="Arial"/>
          <w:szCs w:val="24"/>
        </w:rPr>
        <w:t>C.</w:t>
      </w:r>
      <w:r w:rsidRPr="00BA3697">
        <w:rPr>
          <w:rFonts w:cs="Arial"/>
          <w:szCs w:val="24"/>
        </w:rPr>
        <w:tab/>
      </w:r>
      <w:r w:rsidRPr="00BA3697">
        <w:rPr>
          <w:rFonts w:ascii="Segoe UI Symbol" w:hAnsi="Segoe UI Symbol" w:cs="Segoe UI Symbol"/>
          <w:szCs w:val="24"/>
        </w:rPr>
        <w:t>☐</w:t>
      </w:r>
      <w:r w:rsidRPr="00BA3697">
        <w:rPr>
          <w:rFonts w:cs="Arial"/>
          <w:szCs w:val="24"/>
        </w:rPr>
        <w:t xml:space="preserve"> Retail establishment </w:t>
      </w:r>
    </w:p>
    <w:p w14:paraId="27AAAA47" w14:textId="77777777" w:rsidR="00997563" w:rsidRPr="00BA3697" w:rsidRDefault="00997563" w:rsidP="00997563">
      <w:pPr>
        <w:rPr>
          <w:rFonts w:cs="Arial"/>
          <w:szCs w:val="24"/>
        </w:rPr>
      </w:pPr>
      <w:r w:rsidRPr="00BA3697">
        <w:rPr>
          <w:rFonts w:cs="Arial"/>
          <w:szCs w:val="24"/>
        </w:rPr>
        <w:t>D.</w:t>
      </w:r>
      <w:r w:rsidRPr="00BA3697">
        <w:rPr>
          <w:rFonts w:cs="Arial"/>
          <w:szCs w:val="24"/>
        </w:rPr>
        <w:tab/>
      </w:r>
      <w:r w:rsidRPr="00BA3697">
        <w:rPr>
          <w:rFonts w:ascii="Segoe UI Symbol" w:hAnsi="Segoe UI Symbol" w:cs="Segoe UI Symbol"/>
          <w:szCs w:val="24"/>
        </w:rPr>
        <w:t>☐</w:t>
      </w:r>
      <w:r w:rsidRPr="00BA3697">
        <w:rPr>
          <w:rFonts w:cs="Arial"/>
          <w:szCs w:val="24"/>
        </w:rPr>
        <w:t xml:space="preserve"> Recreation / sports centre</w:t>
      </w:r>
    </w:p>
    <w:p w14:paraId="59533657" w14:textId="77777777" w:rsidR="008E162F" w:rsidRPr="00BA3697" w:rsidRDefault="00A45E4E" w:rsidP="00997563">
      <w:pPr>
        <w:rPr>
          <w:rFonts w:cs="Arial"/>
          <w:szCs w:val="24"/>
        </w:rPr>
      </w:pPr>
      <w:r w:rsidRPr="00BA3697">
        <w:rPr>
          <w:rFonts w:cs="Arial"/>
          <w:szCs w:val="24"/>
        </w:rPr>
        <w:t>E</w:t>
      </w:r>
      <w:r w:rsidR="00997563" w:rsidRPr="00BA3697">
        <w:rPr>
          <w:rFonts w:cs="Arial"/>
          <w:szCs w:val="24"/>
        </w:rPr>
        <w:t>.</w:t>
      </w:r>
      <w:r w:rsidR="00997563" w:rsidRPr="00BA3697">
        <w:rPr>
          <w:rFonts w:cs="Arial"/>
          <w:szCs w:val="24"/>
        </w:rPr>
        <w:tab/>
      </w:r>
      <w:r w:rsidR="00997563" w:rsidRPr="00BA3697">
        <w:rPr>
          <w:rFonts w:ascii="Segoe UI Symbol" w:hAnsi="Segoe UI Symbol" w:cs="Segoe UI Symbol"/>
          <w:szCs w:val="24"/>
        </w:rPr>
        <w:t>☐</w:t>
      </w:r>
      <w:r w:rsidR="00997563" w:rsidRPr="00BA3697">
        <w:rPr>
          <w:rFonts w:cs="Arial"/>
          <w:szCs w:val="24"/>
        </w:rPr>
        <w:t xml:space="preserve"> Camping and caravan site</w:t>
      </w:r>
      <w:r w:rsidR="00997563" w:rsidRPr="00BA3697">
        <w:rPr>
          <w:rFonts w:cs="Arial"/>
          <w:szCs w:val="24"/>
        </w:rPr>
        <w:tab/>
      </w:r>
    </w:p>
    <w:p w14:paraId="68588B8F" w14:textId="77777777" w:rsidR="00997563" w:rsidRPr="00BA3697" w:rsidRDefault="00A45E4E" w:rsidP="00997563">
      <w:pPr>
        <w:rPr>
          <w:rFonts w:cs="Arial"/>
          <w:szCs w:val="24"/>
        </w:rPr>
      </w:pPr>
      <w:r w:rsidRPr="00BA3697">
        <w:rPr>
          <w:rFonts w:cs="Arial"/>
          <w:szCs w:val="24"/>
        </w:rPr>
        <w:t>F</w:t>
      </w:r>
      <w:r w:rsidR="00997563" w:rsidRPr="00BA3697">
        <w:rPr>
          <w:rFonts w:cs="Arial"/>
          <w:szCs w:val="24"/>
        </w:rPr>
        <w:t>.</w:t>
      </w:r>
      <w:r w:rsidR="00997563" w:rsidRPr="00BA3697">
        <w:rPr>
          <w:rFonts w:cs="Arial"/>
          <w:szCs w:val="24"/>
        </w:rPr>
        <w:tab/>
      </w:r>
      <w:r w:rsidR="00997563" w:rsidRPr="00BA3697">
        <w:rPr>
          <w:rFonts w:ascii="Segoe UI Symbol" w:hAnsi="Segoe UI Symbol" w:cs="Segoe UI Symbol"/>
          <w:szCs w:val="24"/>
        </w:rPr>
        <w:t>☐</w:t>
      </w:r>
      <w:r w:rsidR="00997563" w:rsidRPr="00BA3697">
        <w:rPr>
          <w:rFonts w:cs="Arial"/>
          <w:szCs w:val="24"/>
        </w:rPr>
        <w:t xml:space="preserve"> Tourist information centre</w:t>
      </w:r>
    </w:p>
    <w:p w14:paraId="27EED2A1" w14:textId="77777777" w:rsidR="00997563" w:rsidRPr="00BA3697" w:rsidRDefault="00A45E4E" w:rsidP="00997563">
      <w:pPr>
        <w:rPr>
          <w:rFonts w:cs="Arial"/>
          <w:szCs w:val="24"/>
        </w:rPr>
      </w:pPr>
      <w:r w:rsidRPr="00BA3697">
        <w:rPr>
          <w:rFonts w:cs="Arial"/>
          <w:szCs w:val="24"/>
        </w:rPr>
        <w:t>G</w:t>
      </w:r>
      <w:r w:rsidR="00997563" w:rsidRPr="00BA3697">
        <w:rPr>
          <w:rFonts w:cs="Arial"/>
          <w:szCs w:val="24"/>
        </w:rPr>
        <w:t>.</w:t>
      </w:r>
      <w:r w:rsidR="00997563" w:rsidRPr="00BA3697">
        <w:rPr>
          <w:rFonts w:cs="Arial"/>
          <w:szCs w:val="24"/>
        </w:rPr>
        <w:tab/>
      </w:r>
      <w:r w:rsidR="00997563" w:rsidRPr="00BA3697">
        <w:rPr>
          <w:rFonts w:ascii="Segoe UI Symbol" w:hAnsi="Segoe UI Symbol" w:cs="Segoe UI Symbol"/>
          <w:szCs w:val="24"/>
        </w:rPr>
        <w:t>☐</w:t>
      </w:r>
      <w:r w:rsidR="00997563" w:rsidRPr="00BA3697">
        <w:rPr>
          <w:rFonts w:cs="Arial"/>
          <w:szCs w:val="24"/>
        </w:rPr>
        <w:t xml:space="preserve"> Bypassed community</w:t>
      </w:r>
    </w:p>
    <w:p w14:paraId="101330A0" w14:textId="77777777" w:rsidR="00997563" w:rsidRPr="00BA3697" w:rsidRDefault="00A45E4E" w:rsidP="00997563">
      <w:pPr>
        <w:rPr>
          <w:rFonts w:cs="Arial"/>
          <w:szCs w:val="24"/>
        </w:rPr>
      </w:pPr>
      <w:r w:rsidRPr="00BA3697">
        <w:rPr>
          <w:rFonts w:cs="Arial"/>
          <w:szCs w:val="24"/>
        </w:rPr>
        <w:t>H</w:t>
      </w:r>
      <w:r w:rsidR="00997563" w:rsidRPr="00BA3697">
        <w:rPr>
          <w:rFonts w:cs="Arial"/>
          <w:szCs w:val="24"/>
        </w:rPr>
        <w:t>.</w:t>
      </w:r>
      <w:r w:rsidR="00997563" w:rsidRPr="00BA3697">
        <w:rPr>
          <w:rFonts w:cs="Arial"/>
          <w:szCs w:val="24"/>
        </w:rPr>
        <w:tab/>
      </w:r>
      <w:r w:rsidR="00997563" w:rsidRPr="00BA3697">
        <w:rPr>
          <w:rFonts w:ascii="Segoe UI Symbol" w:hAnsi="Segoe UI Symbol" w:cs="Segoe UI Symbol"/>
          <w:szCs w:val="24"/>
        </w:rPr>
        <w:t>☐</w:t>
      </w:r>
      <w:r w:rsidR="00997563" w:rsidRPr="00BA3697">
        <w:rPr>
          <w:rFonts w:cs="Arial"/>
          <w:szCs w:val="24"/>
        </w:rPr>
        <w:t xml:space="preserve"> Educational facility</w:t>
      </w:r>
    </w:p>
    <w:p w14:paraId="4B3D1E33" w14:textId="77777777" w:rsidR="00997563" w:rsidRPr="00BA3697" w:rsidRDefault="00A45E4E" w:rsidP="00997563">
      <w:pPr>
        <w:rPr>
          <w:rFonts w:cs="Arial"/>
          <w:szCs w:val="24"/>
        </w:rPr>
      </w:pPr>
      <w:r w:rsidRPr="00BA3697">
        <w:rPr>
          <w:rFonts w:cs="Arial"/>
          <w:szCs w:val="24"/>
        </w:rPr>
        <w:t>I</w:t>
      </w:r>
      <w:r w:rsidR="00997563" w:rsidRPr="00BA3697">
        <w:rPr>
          <w:rFonts w:cs="Arial"/>
          <w:szCs w:val="24"/>
        </w:rPr>
        <w:t>.</w:t>
      </w:r>
      <w:r w:rsidR="00997563" w:rsidRPr="00BA3697">
        <w:rPr>
          <w:rFonts w:cs="Arial"/>
          <w:szCs w:val="24"/>
        </w:rPr>
        <w:tab/>
      </w:r>
      <w:r w:rsidR="00997563" w:rsidRPr="00BA3697">
        <w:rPr>
          <w:rFonts w:ascii="Segoe UI Symbol" w:hAnsi="Segoe UI Symbol" w:cs="Segoe UI Symbol"/>
          <w:szCs w:val="24"/>
        </w:rPr>
        <w:t>☐</w:t>
      </w:r>
      <w:r w:rsidR="00997563" w:rsidRPr="00BA3697">
        <w:rPr>
          <w:rFonts w:cs="Arial"/>
          <w:szCs w:val="24"/>
        </w:rPr>
        <w:t xml:space="preserve"> Public building </w:t>
      </w:r>
    </w:p>
    <w:p w14:paraId="02BC6D96" w14:textId="77777777" w:rsidR="00997563" w:rsidRPr="00BA3697" w:rsidRDefault="00A45E4E" w:rsidP="00997563">
      <w:pPr>
        <w:rPr>
          <w:rFonts w:cs="Arial"/>
          <w:szCs w:val="24"/>
        </w:rPr>
      </w:pPr>
      <w:r w:rsidRPr="00BA3697">
        <w:rPr>
          <w:rFonts w:cs="Arial"/>
          <w:szCs w:val="24"/>
        </w:rPr>
        <w:t>J</w:t>
      </w:r>
      <w:r w:rsidR="00997563" w:rsidRPr="00BA3697">
        <w:rPr>
          <w:rFonts w:cs="Arial"/>
          <w:szCs w:val="24"/>
        </w:rPr>
        <w:t>.</w:t>
      </w:r>
      <w:r w:rsidR="00997563" w:rsidRPr="00BA3697">
        <w:rPr>
          <w:rFonts w:cs="Arial"/>
          <w:szCs w:val="24"/>
        </w:rPr>
        <w:tab/>
      </w:r>
      <w:r w:rsidR="00997563" w:rsidRPr="00BA3697">
        <w:rPr>
          <w:rFonts w:ascii="Segoe UI Symbol" w:hAnsi="Segoe UI Symbol" w:cs="Segoe UI Symbol"/>
          <w:szCs w:val="24"/>
        </w:rPr>
        <w:t>☐</w:t>
      </w:r>
      <w:r w:rsidR="00997563" w:rsidRPr="00BA3697">
        <w:rPr>
          <w:rFonts w:cs="Arial"/>
          <w:szCs w:val="24"/>
        </w:rPr>
        <w:t xml:space="preserve"> Place of worship</w:t>
      </w:r>
    </w:p>
    <w:p w14:paraId="11C4CBEB" w14:textId="77777777" w:rsidR="00997563" w:rsidRPr="00BA3697" w:rsidRDefault="00A45E4E" w:rsidP="00997563">
      <w:pPr>
        <w:rPr>
          <w:rFonts w:cs="Arial"/>
          <w:szCs w:val="24"/>
        </w:rPr>
      </w:pPr>
      <w:r w:rsidRPr="00BA3697">
        <w:rPr>
          <w:rFonts w:cs="Arial"/>
          <w:szCs w:val="24"/>
        </w:rPr>
        <w:t>K</w:t>
      </w:r>
      <w:r w:rsidR="00997563" w:rsidRPr="00BA3697">
        <w:rPr>
          <w:rFonts w:cs="Arial"/>
          <w:szCs w:val="24"/>
        </w:rPr>
        <w:t>.</w:t>
      </w:r>
      <w:r w:rsidR="00997563" w:rsidRPr="00BA3697">
        <w:rPr>
          <w:rFonts w:cs="Arial"/>
          <w:szCs w:val="24"/>
        </w:rPr>
        <w:tab/>
      </w:r>
      <w:r w:rsidR="00997563" w:rsidRPr="00BA3697">
        <w:rPr>
          <w:rFonts w:ascii="Segoe UI Symbol" w:hAnsi="Segoe UI Symbol" w:cs="Segoe UI Symbol"/>
          <w:szCs w:val="24"/>
        </w:rPr>
        <w:t>☐</w:t>
      </w:r>
      <w:r w:rsidR="00997563" w:rsidRPr="00BA3697">
        <w:rPr>
          <w:rFonts w:cs="Arial"/>
          <w:szCs w:val="24"/>
        </w:rPr>
        <w:t xml:space="preserve"> Village / town / parish </w:t>
      </w:r>
      <w:r w:rsidR="008B710D" w:rsidRPr="00BA3697">
        <w:rPr>
          <w:rFonts w:cs="Arial"/>
          <w:szCs w:val="24"/>
        </w:rPr>
        <w:br/>
      </w:r>
    </w:p>
    <w:p w14:paraId="45CFA13B" w14:textId="77777777" w:rsidR="008E162F" w:rsidRPr="00BA3697" w:rsidRDefault="00997563" w:rsidP="00997563">
      <w:pPr>
        <w:rPr>
          <w:rFonts w:cs="Arial"/>
          <w:szCs w:val="24"/>
        </w:rPr>
      </w:pPr>
      <w:r w:rsidRPr="00BA3697">
        <w:rPr>
          <w:rFonts w:cs="Arial"/>
          <w:szCs w:val="24"/>
        </w:rPr>
        <w:t>Provide a brief description of the nature of destination and its facilities:</w:t>
      </w:r>
    </w:p>
    <w:p w14:paraId="49694161" w14:textId="77777777" w:rsidR="008E162F" w:rsidRPr="00BA3697" w:rsidRDefault="008E162F" w:rsidP="00997563">
      <w:pPr>
        <w:rPr>
          <w:rFonts w:cs="Arial"/>
          <w:szCs w:val="24"/>
        </w:rPr>
      </w:pPr>
    </w:p>
    <w:p w14:paraId="65FE041F" w14:textId="77777777" w:rsidR="00997563" w:rsidRPr="00BA3697" w:rsidRDefault="00997563" w:rsidP="00BA3697">
      <w:pPr>
        <w:pStyle w:val="Heading3"/>
        <w:rPr>
          <w:sz w:val="28"/>
          <w:szCs w:val="20"/>
        </w:rPr>
      </w:pPr>
      <w:r w:rsidRPr="00BA3697">
        <w:rPr>
          <w:sz w:val="28"/>
          <w:szCs w:val="20"/>
        </w:rPr>
        <w:t>6: Describe how many signs you want and where you want them located:</w:t>
      </w:r>
    </w:p>
    <w:p w14:paraId="5CF109F4" w14:textId="77777777" w:rsidR="00997563" w:rsidRPr="00BA3697" w:rsidRDefault="00997563" w:rsidP="00997563">
      <w:pPr>
        <w:rPr>
          <w:rFonts w:cs="Arial"/>
          <w:szCs w:val="24"/>
        </w:rPr>
      </w:pPr>
    </w:p>
    <w:p w14:paraId="2617B6AD" w14:textId="77777777" w:rsidR="00997563" w:rsidRPr="00BA3697" w:rsidRDefault="00997563" w:rsidP="00997563">
      <w:pPr>
        <w:rPr>
          <w:rFonts w:cs="Arial"/>
          <w:szCs w:val="24"/>
        </w:rPr>
      </w:pPr>
      <w:r w:rsidRPr="00BA3697">
        <w:rPr>
          <w:rFonts w:cs="Arial"/>
          <w:szCs w:val="24"/>
        </w:rPr>
        <w:t>Please supply a marked-up map if possible, indicating exact location(s).</w:t>
      </w:r>
    </w:p>
    <w:p w14:paraId="76C7C6F0" w14:textId="77777777" w:rsidR="00997563" w:rsidRPr="00BA3697" w:rsidRDefault="00997563" w:rsidP="00997563">
      <w:pPr>
        <w:rPr>
          <w:rFonts w:cs="Arial"/>
          <w:szCs w:val="24"/>
        </w:rPr>
      </w:pPr>
    </w:p>
    <w:p w14:paraId="6927D8F3" w14:textId="77777777" w:rsidR="00997563" w:rsidRPr="00BA3697" w:rsidRDefault="00997563" w:rsidP="00BA3697">
      <w:pPr>
        <w:pStyle w:val="Heading3"/>
        <w:rPr>
          <w:sz w:val="28"/>
          <w:szCs w:val="20"/>
        </w:rPr>
      </w:pPr>
      <w:r w:rsidRPr="00BA3697">
        <w:rPr>
          <w:sz w:val="28"/>
          <w:szCs w:val="20"/>
        </w:rPr>
        <w:t xml:space="preserve">7: Are there any existing off-site advertising signs (temporary or permanent) relating to the destination?  </w:t>
      </w:r>
      <w:r w:rsidRPr="00BA3697">
        <w:rPr>
          <w:b/>
          <w:bCs/>
          <w:sz w:val="28"/>
          <w:szCs w:val="20"/>
        </w:rPr>
        <w:t>Yes / No</w:t>
      </w:r>
    </w:p>
    <w:p w14:paraId="38BAD48B" w14:textId="77777777" w:rsidR="00997563" w:rsidRPr="00BA3697" w:rsidRDefault="00997563" w:rsidP="00997563">
      <w:pPr>
        <w:rPr>
          <w:rFonts w:cs="Arial"/>
          <w:szCs w:val="24"/>
        </w:rPr>
      </w:pPr>
    </w:p>
    <w:p w14:paraId="7278B268" w14:textId="77777777" w:rsidR="00997563" w:rsidRPr="00BA3697" w:rsidRDefault="00997563" w:rsidP="00997563">
      <w:pPr>
        <w:rPr>
          <w:rFonts w:cs="Arial"/>
          <w:szCs w:val="24"/>
        </w:rPr>
      </w:pPr>
      <w:r w:rsidRPr="00BA3697">
        <w:rPr>
          <w:rFonts w:cs="Arial"/>
          <w:szCs w:val="24"/>
        </w:rPr>
        <w:t>If yes, please give details including location:</w:t>
      </w:r>
    </w:p>
    <w:p w14:paraId="1B613ECA" w14:textId="77777777" w:rsidR="008E162F" w:rsidRPr="00BA3697" w:rsidRDefault="008E162F" w:rsidP="00997563">
      <w:pPr>
        <w:rPr>
          <w:rFonts w:cs="Arial"/>
          <w:szCs w:val="24"/>
        </w:rPr>
      </w:pPr>
    </w:p>
    <w:p w14:paraId="7CB27A5C" w14:textId="77777777" w:rsidR="00A7778F" w:rsidRDefault="00A7778F" w:rsidP="00997563">
      <w:pPr>
        <w:rPr>
          <w:rFonts w:cs="Arial"/>
          <w:szCs w:val="24"/>
        </w:rPr>
      </w:pPr>
    </w:p>
    <w:p w14:paraId="660D175A" w14:textId="77777777" w:rsidR="00997563" w:rsidRPr="00BA3697" w:rsidRDefault="00997563" w:rsidP="00BA3697">
      <w:pPr>
        <w:pStyle w:val="Heading3"/>
        <w:rPr>
          <w:sz w:val="28"/>
          <w:szCs w:val="20"/>
        </w:rPr>
      </w:pPr>
      <w:r w:rsidRPr="00BA3697">
        <w:rPr>
          <w:sz w:val="28"/>
          <w:szCs w:val="20"/>
        </w:rPr>
        <w:lastRenderedPageBreak/>
        <w:t>8: Give details below of other similar nearby destinations:</w:t>
      </w:r>
    </w:p>
    <w:p w14:paraId="1F45C252" w14:textId="77777777" w:rsidR="00997563" w:rsidRDefault="00997563" w:rsidP="00997563"/>
    <w:p w14:paraId="523C8979" w14:textId="77777777" w:rsidR="00997563" w:rsidRPr="00BA3697" w:rsidRDefault="00997563" w:rsidP="00BA3697">
      <w:pPr>
        <w:pStyle w:val="Heading3"/>
        <w:rPr>
          <w:sz w:val="28"/>
          <w:szCs w:val="20"/>
        </w:rPr>
      </w:pPr>
      <w:r w:rsidRPr="00BA3697">
        <w:rPr>
          <w:sz w:val="28"/>
          <w:szCs w:val="20"/>
        </w:rPr>
        <w:t>9: State in years and months how long your destination has existed:</w:t>
      </w:r>
    </w:p>
    <w:p w14:paraId="7772BDF2" w14:textId="77777777" w:rsidR="00997563" w:rsidRPr="00BA3697" w:rsidRDefault="00997563" w:rsidP="00997563">
      <w:pPr>
        <w:rPr>
          <w:szCs w:val="24"/>
        </w:rPr>
      </w:pPr>
    </w:p>
    <w:p w14:paraId="07EDE8B3" w14:textId="77777777" w:rsidR="00997563" w:rsidRPr="00BA3697" w:rsidRDefault="00997563" w:rsidP="00997563">
      <w:pPr>
        <w:rPr>
          <w:szCs w:val="24"/>
        </w:rPr>
      </w:pPr>
      <w:r w:rsidRPr="00BA3697">
        <w:rPr>
          <w:szCs w:val="24"/>
        </w:rPr>
        <w:t>If less than 10 years, please submit a copy of the planning permission.</w:t>
      </w:r>
    </w:p>
    <w:p w14:paraId="4D04D133" w14:textId="77777777" w:rsidR="00997563" w:rsidRPr="00BA3697" w:rsidRDefault="00997563" w:rsidP="00997563">
      <w:pPr>
        <w:rPr>
          <w:szCs w:val="24"/>
        </w:rPr>
      </w:pPr>
    </w:p>
    <w:p w14:paraId="4CDA77E1" w14:textId="77777777" w:rsidR="009E7AAB" w:rsidRPr="00BA3697" w:rsidRDefault="00997563" w:rsidP="00BA3697">
      <w:pPr>
        <w:pStyle w:val="Heading3"/>
        <w:rPr>
          <w:sz w:val="28"/>
          <w:szCs w:val="20"/>
        </w:rPr>
      </w:pPr>
      <w:r w:rsidRPr="00BA3697">
        <w:rPr>
          <w:sz w:val="28"/>
          <w:szCs w:val="20"/>
        </w:rPr>
        <w:t>10: Give brief details below of the advertising and promotional activities you use to promote your destination to your target audiences(s):</w:t>
      </w:r>
    </w:p>
    <w:p w14:paraId="7435D138" w14:textId="77777777" w:rsidR="009E7AAB" w:rsidRPr="00BA3697" w:rsidRDefault="009E7AAB" w:rsidP="00997563">
      <w:pPr>
        <w:rPr>
          <w:rFonts w:eastAsiaTheme="majorEastAsia"/>
          <w:szCs w:val="24"/>
        </w:rPr>
      </w:pPr>
    </w:p>
    <w:p w14:paraId="4FA8536B" w14:textId="77777777" w:rsidR="00997563" w:rsidRPr="00BA3697" w:rsidRDefault="00997563" w:rsidP="00997563">
      <w:pPr>
        <w:rPr>
          <w:rFonts w:eastAsiaTheme="majorEastAsia"/>
          <w:szCs w:val="24"/>
        </w:rPr>
      </w:pPr>
      <w:r w:rsidRPr="00BA3697">
        <w:rPr>
          <w:szCs w:val="24"/>
        </w:rPr>
        <w:t>Please provide evidence and examples of promotional literature, advertising etc.</w:t>
      </w:r>
    </w:p>
    <w:p w14:paraId="0795164D" w14:textId="77777777" w:rsidR="00997563" w:rsidRPr="00BA3697" w:rsidRDefault="00997563" w:rsidP="00997563">
      <w:pPr>
        <w:rPr>
          <w:szCs w:val="24"/>
        </w:rPr>
      </w:pPr>
    </w:p>
    <w:p w14:paraId="7D85470F" w14:textId="77777777" w:rsidR="00997563" w:rsidRPr="00BA3697" w:rsidRDefault="00997563" w:rsidP="00BA3697">
      <w:pPr>
        <w:pStyle w:val="Heading3"/>
        <w:rPr>
          <w:sz w:val="28"/>
          <w:szCs w:val="20"/>
        </w:rPr>
      </w:pPr>
      <w:r w:rsidRPr="00BA3697">
        <w:rPr>
          <w:sz w:val="28"/>
          <w:szCs w:val="20"/>
        </w:rPr>
        <w:t>11: Provide the directions you give for visitors from outside the local area:</w:t>
      </w:r>
    </w:p>
    <w:p w14:paraId="7D040866" w14:textId="77777777" w:rsidR="00997563" w:rsidRPr="00BA3697" w:rsidRDefault="00997563" w:rsidP="00997563">
      <w:pPr>
        <w:rPr>
          <w:szCs w:val="24"/>
        </w:rPr>
      </w:pPr>
    </w:p>
    <w:p w14:paraId="1EC33E4C" w14:textId="77777777" w:rsidR="00997563" w:rsidRPr="00BA3697" w:rsidRDefault="00997563" w:rsidP="00997563">
      <w:pPr>
        <w:rPr>
          <w:szCs w:val="24"/>
        </w:rPr>
      </w:pPr>
      <w:r w:rsidRPr="00BA3697">
        <w:rPr>
          <w:szCs w:val="24"/>
        </w:rPr>
        <w:t>Please provide printed location description and directions if not already included in the evidence for question 10.</w:t>
      </w:r>
    </w:p>
    <w:p w14:paraId="4339AC39" w14:textId="77777777" w:rsidR="00997563" w:rsidRPr="00BA3697" w:rsidRDefault="00997563" w:rsidP="00997563">
      <w:pPr>
        <w:rPr>
          <w:rFonts w:eastAsiaTheme="majorEastAsia"/>
          <w:szCs w:val="24"/>
        </w:rPr>
      </w:pPr>
    </w:p>
    <w:p w14:paraId="1690CC8B" w14:textId="77777777" w:rsidR="00997563" w:rsidRPr="00BA3697" w:rsidRDefault="00997563" w:rsidP="00BA3697">
      <w:pPr>
        <w:pStyle w:val="Heading3"/>
        <w:rPr>
          <w:sz w:val="28"/>
          <w:szCs w:val="20"/>
        </w:rPr>
      </w:pPr>
      <w:r w:rsidRPr="00BA3697">
        <w:rPr>
          <w:sz w:val="28"/>
          <w:szCs w:val="20"/>
        </w:rPr>
        <w:t>12: Indicate below the number of parking spaces provided at the destination:</w:t>
      </w:r>
    </w:p>
    <w:p w14:paraId="4C03AF10" w14:textId="77777777" w:rsidR="00997563" w:rsidRPr="00BA3697" w:rsidRDefault="00997563" w:rsidP="00997563">
      <w:pPr>
        <w:rPr>
          <w:szCs w:val="24"/>
        </w:rPr>
      </w:pPr>
    </w:p>
    <w:p w14:paraId="445FC5FD" w14:textId="77777777" w:rsidR="00997563" w:rsidRPr="00BA3697" w:rsidRDefault="00997563" w:rsidP="00997563">
      <w:pPr>
        <w:rPr>
          <w:szCs w:val="24"/>
        </w:rPr>
      </w:pPr>
      <w:r w:rsidRPr="00BA3697">
        <w:rPr>
          <w:szCs w:val="24"/>
        </w:rPr>
        <w:t>Car parking spaces:</w:t>
      </w:r>
    </w:p>
    <w:p w14:paraId="293B5833" w14:textId="77777777" w:rsidR="00997563" w:rsidRPr="00BA3697" w:rsidRDefault="00997563" w:rsidP="00997563">
      <w:pPr>
        <w:rPr>
          <w:szCs w:val="24"/>
        </w:rPr>
      </w:pPr>
      <w:r w:rsidRPr="00BA3697">
        <w:rPr>
          <w:szCs w:val="24"/>
        </w:rPr>
        <w:t>Coach parking spaces:</w:t>
      </w:r>
    </w:p>
    <w:p w14:paraId="64B35579" w14:textId="77777777" w:rsidR="00997563" w:rsidRPr="00BA3697" w:rsidRDefault="00997563" w:rsidP="00997563">
      <w:pPr>
        <w:rPr>
          <w:szCs w:val="24"/>
        </w:rPr>
      </w:pPr>
    </w:p>
    <w:p w14:paraId="4EE2DE98" w14:textId="77777777" w:rsidR="00997563" w:rsidRPr="00BA3697" w:rsidRDefault="00997563" w:rsidP="00BA3697">
      <w:pPr>
        <w:pStyle w:val="Heading3"/>
        <w:rPr>
          <w:sz w:val="28"/>
          <w:szCs w:val="20"/>
        </w:rPr>
      </w:pPr>
      <w:r w:rsidRPr="00BA3697">
        <w:rPr>
          <w:sz w:val="28"/>
          <w:szCs w:val="20"/>
        </w:rPr>
        <w:t>1</w:t>
      </w:r>
      <w:r w:rsidR="0059597C">
        <w:rPr>
          <w:sz w:val="28"/>
          <w:szCs w:val="20"/>
        </w:rPr>
        <w:t>3</w:t>
      </w:r>
      <w:r w:rsidRPr="00BA3697">
        <w:rPr>
          <w:sz w:val="28"/>
          <w:szCs w:val="20"/>
        </w:rPr>
        <w:t xml:space="preserve">: </w:t>
      </w:r>
      <w:r w:rsidR="009E7AAB" w:rsidRPr="00BA3697">
        <w:rPr>
          <w:sz w:val="28"/>
          <w:szCs w:val="20"/>
        </w:rPr>
        <w:t>Provide your average opening times throughout the year:</w:t>
      </w:r>
      <w:r w:rsidRPr="00BA3697">
        <w:rPr>
          <w:sz w:val="28"/>
          <w:szCs w:val="20"/>
        </w:rPr>
        <w:t xml:space="preserve"> </w:t>
      </w:r>
    </w:p>
    <w:p w14:paraId="70824CAD" w14:textId="77777777" w:rsidR="00997563" w:rsidRPr="00BA3697" w:rsidRDefault="00997563" w:rsidP="00997563">
      <w:pPr>
        <w:rPr>
          <w:szCs w:val="24"/>
        </w:rPr>
      </w:pPr>
    </w:p>
    <w:p w14:paraId="51C4726C" w14:textId="77777777" w:rsidR="00997563" w:rsidRPr="00BA3697" w:rsidRDefault="00997563" w:rsidP="00997563">
      <w:pPr>
        <w:rPr>
          <w:szCs w:val="24"/>
        </w:rPr>
      </w:pPr>
      <w:r w:rsidRPr="00BA3697">
        <w:rPr>
          <w:szCs w:val="24"/>
        </w:rPr>
        <w:t>Hours per week:</w:t>
      </w:r>
    </w:p>
    <w:p w14:paraId="78667086" w14:textId="77777777" w:rsidR="00997563" w:rsidRPr="00BA3697" w:rsidRDefault="00997563" w:rsidP="00997563">
      <w:pPr>
        <w:rPr>
          <w:szCs w:val="24"/>
        </w:rPr>
      </w:pPr>
      <w:r w:rsidRPr="00BA3697">
        <w:rPr>
          <w:szCs w:val="24"/>
        </w:rPr>
        <w:t>Days per week:</w:t>
      </w:r>
    </w:p>
    <w:p w14:paraId="0CF7B5FA" w14:textId="77777777" w:rsidR="00997563" w:rsidRPr="00BA3697" w:rsidRDefault="00997563" w:rsidP="00997563">
      <w:pPr>
        <w:rPr>
          <w:szCs w:val="24"/>
        </w:rPr>
      </w:pPr>
      <w:r w:rsidRPr="00BA3697">
        <w:rPr>
          <w:szCs w:val="24"/>
        </w:rPr>
        <w:t>Weeks per year:</w:t>
      </w:r>
    </w:p>
    <w:p w14:paraId="160CDD83" w14:textId="77777777" w:rsidR="00997563" w:rsidRPr="00BA3697" w:rsidRDefault="00997563" w:rsidP="00997563">
      <w:pPr>
        <w:rPr>
          <w:szCs w:val="24"/>
        </w:rPr>
      </w:pPr>
      <w:r w:rsidRPr="00BA3697">
        <w:rPr>
          <w:szCs w:val="24"/>
        </w:rPr>
        <w:t>Months per year:</w:t>
      </w:r>
    </w:p>
    <w:p w14:paraId="069AAC15" w14:textId="77777777" w:rsidR="00997563" w:rsidRPr="00BA3697" w:rsidRDefault="00997563" w:rsidP="00997563">
      <w:pPr>
        <w:rPr>
          <w:szCs w:val="24"/>
        </w:rPr>
      </w:pPr>
    </w:p>
    <w:p w14:paraId="76C84BA9" w14:textId="77777777" w:rsidR="009E7AAB" w:rsidRPr="00BA3697" w:rsidRDefault="00997563" w:rsidP="00BA3697">
      <w:pPr>
        <w:pStyle w:val="Heading3"/>
        <w:rPr>
          <w:sz w:val="28"/>
          <w:szCs w:val="20"/>
        </w:rPr>
      </w:pPr>
      <w:r w:rsidRPr="00BA3697">
        <w:rPr>
          <w:sz w:val="28"/>
          <w:szCs w:val="20"/>
        </w:rPr>
        <w:t>1</w:t>
      </w:r>
      <w:r w:rsidR="0059597C">
        <w:rPr>
          <w:sz w:val="28"/>
          <w:szCs w:val="20"/>
        </w:rPr>
        <w:t>4</w:t>
      </w:r>
      <w:r w:rsidRPr="00BA3697">
        <w:rPr>
          <w:sz w:val="28"/>
          <w:szCs w:val="20"/>
        </w:rPr>
        <w:t xml:space="preserve">: </w:t>
      </w:r>
      <w:r w:rsidR="009E7AAB" w:rsidRPr="00BA3697">
        <w:rPr>
          <w:sz w:val="28"/>
          <w:szCs w:val="20"/>
        </w:rPr>
        <w:t xml:space="preserve">Has at least one member of the ‘front of house, staff undertaken customer care training?  </w:t>
      </w:r>
      <w:r w:rsidR="009E7AAB" w:rsidRPr="00BA3697">
        <w:rPr>
          <w:b/>
          <w:bCs/>
          <w:sz w:val="28"/>
          <w:szCs w:val="20"/>
        </w:rPr>
        <w:t>Yes / No</w:t>
      </w:r>
    </w:p>
    <w:p w14:paraId="7D0B8EC6" w14:textId="77777777" w:rsidR="00997563" w:rsidRPr="00BA3697" w:rsidRDefault="00997563" w:rsidP="00997563">
      <w:pPr>
        <w:rPr>
          <w:szCs w:val="24"/>
        </w:rPr>
      </w:pPr>
    </w:p>
    <w:p w14:paraId="3F712FDA" w14:textId="77777777" w:rsidR="00997563" w:rsidRPr="00BA3697" w:rsidRDefault="009B148B" w:rsidP="00997563">
      <w:pPr>
        <w:rPr>
          <w:szCs w:val="24"/>
        </w:rPr>
      </w:pPr>
      <w:r w:rsidRPr="00BA3697">
        <w:rPr>
          <w:szCs w:val="24"/>
        </w:rPr>
        <w:t>Is yes, p</w:t>
      </w:r>
      <w:r w:rsidR="00997563" w:rsidRPr="00BA3697">
        <w:rPr>
          <w:szCs w:val="24"/>
        </w:rPr>
        <w:t>rovide evidence with your application.</w:t>
      </w:r>
    </w:p>
    <w:p w14:paraId="744583A7" w14:textId="77777777" w:rsidR="006E0122" w:rsidRPr="00BA3697" w:rsidRDefault="006E0122" w:rsidP="00BA3697">
      <w:pPr>
        <w:pStyle w:val="Heading3"/>
        <w:rPr>
          <w:b/>
          <w:bCs/>
          <w:sz w:val="28"/>
          <w:szCs w:val="20"/>
        </w:rPr>
      </w:pPr>
      <w:r w:rsidRPr="00BA3697">
        <w:rPr>
          <w:sz w:val="28"/>
          <w:szCs w:val="20"/>
        </w:rPr>
        <w:lastRenderedPageBreak/>
        <w:t>1</w:t>
      </w:r>
      <w:r w:rsidR="0059597C">
        <w:rPr>
          <w:sz w:val="28"/>
          <w:szCs w:val="20"/>
        </w:rPr>
        <w:t>5</w:t>
      </w:r>
      <w:r w:rsidRPr="00BA3697">
        <w:rPr>
          <w:sz w:val="28"/>
          <w:szCs w:val="20"/>
        </w:rPr>
        <w:t xml:space="preserve">. </w:t>
      </w:r>
      <w:r w:rsidR="00A45E4E" w:rsidRPr="00BA3697">
        <w:rPr>
          <w:sz w:val="28"/>
          <w:szCs w:val="20"/>
        </w:rPr>
        <w:t>I</w:t>
      </w:r>
      <w:r w:rsidRPr="00BA3697">
        <w:rPr>
          <w:sz w:val="28"/>
          <w:szCs w:val="20"/>
        </w:rPr>
        <w:t xml:space="preserve">s your </w:t>
      </w:r>
      <w:r w:rsidR="00A45E4E" w:rsidRPr="00BA3697">
        <w:rPr>
          <w:sz w:val="28"/>
          <w:szCs w:val="20"/>
        </w:rPr>
        <w:t>destination</w:t>
      </w:r>
      <w:r w:rsidRPr="00BA3697">
        <w:rPr>
          <w:sz w:val="28"/>
          <w:szCs w:val="20"/>
        </w:rPr>
        <w:t xml:space="preserve"> open to casual visitors</w:t>
      </w:r>
      <w:r w:rsidR="00A45E4E" w:rsidRPr="00BA3697">
        <w:rPr>
          <w:sz w:val="28"/>
          <w:szCs w:val="20"/>
        </w:rPr>
        <w:t>?</w:t>
      </w:r>
      <w:r w:rsidRPr="00BA3697">
        <w:rPr>
          <w:sz w:val="28"/>
          <w:szCs w:val="20"/>
        </w:rPr>
        <w:t xml:space="preserve"> </w:t>
      </w:r>
      <w:r w:rsidRPr="00BA3697">
        <w:rPr>
          <w:b/>
          <w:bCs/>
          <w:sz w:val="28"/>
          <w:szCs w:val="20"/>
        </w:rPr>
        <w:t>Y</w:t>
      </w:r>
      <w:r w:rsidR="00A45E4E" w:rsidRPr="00BA3697">
        <w:rPr>
          <w:b/>
          <w:bCs/>
          <w:sz w:val="28"/>
          <w:szCs w:val="20"/>
        </w:rPr>
        <w:t>es</w:t>
      </w:r>
      <w:r w:rsidRPr="00BA3697">
        <w:rPr>
          <w:b/>
          <w:bCs/>
          <w:sz w:val="28"/>
          <w:szCs w:val="20"/>
        </w:rPr>
        <w:t>/N</w:t>
      </w:r>
      <w:r w:rsidR="00A45E4E" w:rsidRPr="00BA3697">
        <w:rPr>
          <w:b/>
          <w:bCs/>
          <w:sz w:val="28"/>
          <w:szCs w:val="20"/>
        </w:rPr>
        <w:t>o</w:t>
      </w:r>
    </w:p>
    <w:p w14:paraId="29D8861F" w14:textId="77777777" w:rsidR="00A45E4E" w:rsidRPr="00BA3697" w:rsidRDefault="00A45E4E" w:rsidP="00A45E4E">
      <w:pPr>
        <w:rPr>
          <w:szCs w:val="24"/>
        </w:rPr>
      </w:pPr>
      <w:r w:rsidRPr="00BA3697">
        <w:rPr>
          <w:szCs w:val="24"/>
        </w:rPr>
        <w:t>Is yes, provide evidence with your application.</w:t>
      </w:r>
    </w:p>
    <w:p w14:paraId="729E0ED4" w14:textId="77777777" w:rsidR="006E0122" w:rsidRDefault="006E0122" w:rsidP="00997563"/>
    <w:p w14:paraId="34ABC45E" w14:textId="77777777" w:rsidR="00997563" w:rsidRDefault="00997563" w:rsidP="009E7AAB">
      <w:pPr>
        <w:pStyle w:val="Heading2"/>
      </w:pPr>
      <w:r>
        <w:t xml:space="preserve">Section 2: Complete the section </w:t>
      </w:r>
      <w:r w:rsidR="008A1202">
        <w:t>match</w:t>
      </w:r>
      <w:r w:rsidR="0024567B">
        <w:t>ing</w:t>
      </w:r>
      <w:r w:rsidR="008A1202">
        <w:t xml:space="preserve"> the category you selected for question 5</w:t>
      </w:r>
      <w:r w:rsidR="0024567B">
        <w:t xml:space="preserve"> (</w:t>
      </w:r>
      <w:r w:rsidR="00BE4055">
        <w:t xml:space="preserve">and </w:t>
      </w:r>
      <w:r w:rsidR="0024567B">
        <w:t xml:space="preserve">delete </w:t>
      </w:r>
      <w:r w:rsidR="00BE4055">
        <w:t xml:space="preserve">the ones that </w:t>
      </w:r>
      <w:r w:rsidR="00C105ED">
        <w:t>do not apply)</w:t>
      </w:r>
    </w:p>
    <w:p w14:paraId="3C990C9C" w14:textId="77777777" w:rsidR="00997563" w:rsidRDefault="00997563" w:rsidP="00997563"/>
    <w:p w14:paraId="56859AEE" w14:textId="77777777" w:rsidR="00997563" w:rsidRDefault="00997563" w:rsidP="00BA3697">
      <w:pPr>
        <w:pStyle w:val="Heading3"/>
      </w:pPr>
      <w:r w:rsidRPr="00BA3697">
        <w:t>Category A: Visitor attractions</w:t>
      </w:r>
    </w:p>
    <w:p w14:paraId="5E9589A1" w14:textId="77777777" w:rsidR="00997563" w:rsidRDefault="00997563" w:rsidP="00997563">
      <w:r w:rsidRPr="009E7AAB">
        <w:rPr>
          <w:rFonts w:eastAsiaTheme="majorEastAsia"/>
          <w:sz w:val="28"/>
          <w:szCs w:val="20"/>
        </w:rPr>
        <w:t xml:space="preserve">A1. Have you signed up to the VisitBritain Visitor Charter? </w:t>
      </w:r>
      <w:r w:rsidRPr="009E7AAB">
        <w:rPr>
          <w:rFonts w:eastAsiaTheme="majorEastAsia"/>
          <w:b/>
          <w:bCs/>
          <w:sz w:val="28"/>
          <w:szCs w:val="20"/>
        </w:rPr>
        <w:t>Yes / No</w:t>
      </w:r>
    </w:p>
    <w:p w14:paraId="29CDD848" w14:textId="77777777" w:rsidR="00997563" w:rsidRDefault="00997563" w:rsidP="00997563">
      <w:r>
        <w:t>If yes, submit written confirmation from the Regional Tourist Board</w:t>
      </w:r>
    </w:p>
    <w:p w14:paraId="58EF001F" w14:textId="77777777" w:rsidR="00997563" w:rsidRDefault="00997563" w:rsidP="00997563"/>
    <w:p w14:paraId="63E4876A" w14:textId="77777777" w:rsidR="00997563" w:rsidRPr="009E7AAB" w:rsidRDefault="00997563" w:rsidP="00997563">
      <w:pPr>
        <w:rPr>
          <w:rFonts w:eastAsiaTheme="majorEastAsia"/>
          <w:sz w:val="28"/>
          <w:szCs w:val="20"/>
        </w:rPr>
      </w:pPr>
      <w:r w:rsidRPr="009E7AAB">
        <w:rPr>
          <w:rFonts w:eastAsiaTheme="majorEastAsia"/>
          <w:sz w:val="28"/>
          <w:szCs w:val="20"/>
        </w:rPr>
        <w:t>A2. List the annual visitor numbers for your attraction for the last 3 years:</w:t>
      </w:r>
    </w:p>
    <w:p w14:paraId="512BEBC3" w14:textId="77777777" w:rsidR="00997563" w:rsidRDefault="00997563" w:rsidP="00997563"/>
    <w:p w14:paraId="1D007427" w14:textId="77777777" w:rsidR="00997563" w:rsidRPr="009E7AAB" w:rsidRDefault="00997563" w:rsidP="00997563">
      <w:pPr>
        <w:rPr>
          <w:rFonts w:eastAsiaTheme="majorEastAsia"/>
          <w:sz w:val="28"/>
          <w:szCs w:val="20"/>
        </w:rPr>
      </w:pPr>
      <w:r w:rsidRPr="009E7AAB">
        <w:rPr>
          <w:rFonts w:eastAsiaTheme="majorEastAsia"/>
          <w:sz w:val="28"/>
          <w:szCs w:val="20"/>
        </w:rPr>
        <w:t>A3. Indicate how these visitor numbers were calculated:</w:t>
      </w:r>
    </w:p>
    <w:p w14:paraId="3574CD9E" w14:textId="77777777" w:rsidR="00997563" w:rsidRDefault="00997563" w:rsidP="00997563"/>
    <w:p w14:paraId="5D00EAE2" w14:textId="77777777" w:rsidR="00997563" w:rsidRPr="009E7AAB" w:rsidRDefault="00997563" w:rsidP="00997563">
      <w:pPr>
        <w:rPr>
          <w:rFonts w:eastAsiaTheme="majorEastAsia"/>
          <w:sz w:val="28"/>
          <w:szCs w:val="20"/>
        </w:rPr>
      </w:pPr>
      <w:r w:rsidRPr="009E7AAB">
        <w:rPr>
          <w:rFonts w:eastAsiaTheme="majorEastAsia"/>
          <w:sz w:val="28"/>
          <w:szCs w:val="20"/>
        </w:rPr>
        <w:t>A4. State where your visitors come from</w:t>
      </w:r>
    </w:p>
    <w:p w14:paraId="073FBAB2" w14:textId="77777777" w:rsidR="00997563" w:rsidRDefault="00997563" w:rsidP="00997563">
      <w:r>
        <w:t>Please provide evidence and say in what proportions:</w:t>
      </w:r>
    </w:p>
    <w:p w14:paraId="32E9E2EE" w14:textId="77777777" w:rsidR="00997563" w:rsidRDefault="00997563" w:rsidP="00997563"/>
    <w:p w14:paraId="51B39B01" w14:textId="77777777" w:rsidR="00997563" w:rsidRDefault="00997563" w:rsidP="00BA3697">
      <w:pPr>
        <w:pStyle w:val="Heading3"/>
      </w:pPr>
      <w:r>
        <w:t>Category B: Serviced accommodation</w:t>
      </w:r>
    </w:p>
    <w:p w14:paraId="724E4755" w14:textId="77777777" w:rsidR="00997563" w:rsidRPr="009E7AAB" w:rsidRDefault="00997563" w:rsidP="00997563">
      <w:pPr>
        <w:rPr>
          <w:rFonts w:eastAsiaTheme="majorEastAsia"/>
          <w:sz w:val="28"/>
          <w:szCs w:val="20"/>
        </w:rPr>
      </w:pPr>
      <w:r w:rsidRPr="009E7AAB">
        <w:rPr>
          <w:rFonts w:eastAsiaTheme="majorEastAsia"/>
          <w:sz w:val="28"/>
          <w:szCs w:val="20"/>
        </w:rPr>
        <w:t xml:space="preserve">B1. Have the premises been inspected by the local Environmental Health Department?  </w:t>
      </w:r>
      <w:r w:rsidRPr="009E7AAB">
        <w:rPr>
          <w:rFonts w:eastAsiaTheme="majorEastAsia"/>
          <w:b/>
          <w:bCs/>
          <w:sz w:val="28"/>
          <w:szCs w:val="20"/>
        </w:rPr>
        <w:t>Yes / No</w:t>
      </w:r>
    </w:p>
    <w:p w14:paraId="40137D24" w14:textId="77777777" w:rsidR="00CB5376" w:rsidRDefault="00CB5376" w:rsidP="00997563"/>
    <w:p w14:paraId="46B4B242" w14:textId="77777777" w:rsidR="00997563" w:rsidRPr="009E7AAB" w:rsidRDefault="00997563" w:rsidP="00997563">
      <w:pPr>
        <w:rPr>
          <w:rFonts w:eastAsiaTheme="majorEastAsia"/>
          <w:sz w:val="28"/>
          <w:szCs w:val="20"/>
        </w:rPr>
      </w:pPr>
      <w:r w:rsidRPr="009E7AAB">
        <w:rPr>
          <w:rFonts w:eastAsiaTheme="majorEastAsia"/>
          <w:sz w:val="28"/>
          <w:szCs w:val="20"/>
        </w:rPr>
        <w:t xml:space="preserve">B2. Does the accommodation participate in a nationally recognised Quality Assurance Scheme such as VisitBritain, AA or RAC?  </w:t>
      </w:r>
      <w:r w:rsidRPr="009E7AAB">
        <w:rPr>
          <w:rFonts w:eastAsiaTheme="majorEastAsia"/>
          <w:b/>
          <w:bCs/>
          <w:sz w:val="28"/>
          <w:szCs w:val="20"/>
        </w:rPr>
        <w:t>Yes / No</w:t>
      </w:r>
    </w:p>
    <w:p w14:paraId="1D276233" w14:textId="77777777" w:rsidR="00997563" w:rsidRDefault="00997563" w:rsidP="00997563">
      <w:r>
        <w:t xml:space="preserve">If yes, submit written confirmation from the relevant recognised scheme and grading. </w:t>
      </w:r>
    </w:p>
    <w:p w14:paraId="0AEEF84D" w14:textId="77777777" w:rsidR="00997563" w:rsidRDefault="00997563" w:rsidP="00997563"/>
    <w:p w14:paraId="0CB8572D" w14:textId="77777777" w:rsidR="00997563" w:rsidRPr="009E7AAB" w:rsidRDefault="00997563" w:rsidP="00997563">
      <w:pPr>
        <w:rPr>
          <w:rFonts w:eastAsiaTheme="majorEastAsia"/>
          <w:sz w:val="28"/>
          <w:szCs w:val="20"/>
        </w:rPr>
      </w:pPr>
      <w:r w:rsidRPr="009E7AAB">
        <w:rPr>
          <w:rFonts w:eastAsiaTheme="majorEastAsia"/>
          <w:sz w:val="28"/>
          <w:szCs w:val="20"/>
        </w:rPr>
        <w:t xml:space="preserve">B3. Is the accommodation listed as a country club or have conference facilities? </w:t>
      </w:r>
      <w:r w:rsidRPr="009E7AAB">
        <w:rPr>
          <w:rFonts w:eastAsiaTheme="majorEastAsia"/>
          <w:b/>
          <w:bCs/>
          <w:sz w:val="28"/>
          <w:szCs w:val="20"/>
        </w:rPr>
        <w:t>Yes / No</w:t>
      </w:r>
    </w:p>
    <w:p w14:paraId="16F50B7A" w14:textId="77777777" w:rsidR="00997563" w:rsidRDefault="00997563" w:rsidP="00997563">
      <w:r>
        <w:t>If yes, provide details.</w:t>
      </w:r>
    </w:p>
    <w:p w14:paraId="51C60EA7" w14:textId="77777777" w:rsidR="00997563" w:rsidRDefault="00997563" w:rsidP="00997563"/>
    <w:p w14:paraId="362CF383" w14:textId="77777777" w:rsidR="00997563" w:rsidRPr="009E7AAB" w:rsidRDefault="00997563" w:rsidP="00997563">
      <w:pPr>
        <w:rPr>
          <w:rFonts w:eastAsiaTheme="majorEastAsia"/>
          <w:sz w:val="28"/>
          <w:szCs w:val="20"/>
        </w:rPr>
      </w:pPr>
      <w:r w:rsidRPr="009E7AAB">
        <w:rPr>
          <w:rFonts w:eastAsiaTheme="majorEastAsia"/>
          <w:sz w:val="28"/>
          <w:szCs w:val="20"/>
        </w:rPr>
        <w:t>B4. State how many separate rooms the accommodation has:</w:t>
      </w:r>
    </w:p>
    <w:p w14:paraId="7586B012" w14:textId="77777777" w:rsidR="00997563" w:rsidRDefault="00997563" w:rsidP="00965F6D">
      <w:pPr>
        <w:pStyle w:val="Heading3"/>
      </w:pPr>
      <w:r>
        <w:lastRenderedPageBreak/>
        <w:t>Category C: Retail establishments</w:t>
      </w:r>
    </w:p>
    <w:p w14:paraId="4B1D8751" w14:textId="77777777" w:rsidR="00997563" w:rsidRPr="009E7AAB" w:rsidRDefault="00997563" w:rsidP="00997563">
      <w:pPr>
        <w:rPr>
          <w:rFonts w:eastAsiaTheme="majorEastAsia"/>
          <w:sz w:val="28"/>
          <w:szCs w:val="20"/>
        </w:rPr>
      </w:pPr>
      <w:r w:rsidRPr="009E7AAB">
        <w:rPr>
          <w:rFonts w:eastAsiaTheme="majorEastAsia"/>
          <w:sz w:val="28"/>
          <w:szCs w:val="20"/>
        </w:rPr>
        <w:t>C1. Give a brief description of your establishment and the way in which you feel it is of specific interest to the tourism market:</w:t>
      </w:r>
    </w:p>
    <w:p w14:paraId="46DD141A" w14:textId="77777777" w:rsidR="00997563" w:rsidRDefault="00997563" w:rsidP="00997563"/>
    <w:p w14:paraId="2A5915F1" w14:textId="77777777" w:rsidR="00997563" w:rsidRPr="009E7AAB" w:rsidRDefault="00997563" w:rsidP="00997563">
      <w:pPr>
        <w:rPr>
          <w:rFonts w:eastAsiaTheme="majorEastAsia"/>
          <w:sz w:val="28"/>
          <w:szCs w:val="20"/>
        </w:rPr>
      </w:pPr>
      <w:r w:rsidRPr="009E7AAB">
        <w:rPr>
          <w:rFonts w:eastAsiaTheme="majorEastAsia"/>
          <w:sz w:val="28"/>
          <w:szCs w:val="20"/>
        </w:rPr>
        <w:t xml:space="preserve">C2. Are either tours of the facility, demonstrations or interpretation displays about the facilities available on site?    </w:t>
      </w:r>
      <w:r w:rsidRPr="009E7AAB">
        <w:rPr>
          <w:rFonts w:eastAsiaTheme="majorEastAsia"/>
          <w:b/>
          <w:bCs/>
          <w:sz w:val="28"/>
          <w:szCs w:val="20"/>
        </w:rPr>
        <w:t>Yes / No</w:t>
      </w:r>
      <w:r w:rsidRPr="009E7AAB">
        <w:rPr>
          <w:rFonts w:eastAsiaTheme="majorEastAsia"/>
          <w:sz w:val="28"/>
          <w:szCs w:val="20"/>
        </w:rPr>
        <w:t xml:space="preserve"> </w:t>
      </w:r>
    </w:p>
    <w:p w14:paraId="36AB98FD" w14:textId="77777777" w:rsidR="00997563" w:rsidRDefault="00997563" w:rsidP="00997563">
      <w:r>
        <w:t>If yes, provide details below:</w:t>
      </w:r>
    </w:p>
    <w:p w14:paraId="701904F6" w14:textId="77777777" w:rsidR="00997563" w:rsidRDefault="00997563" w:rsidP="00997563"/>
    <w:p w14:paraId="0AE05685" w14:textId="77777777" w:rsidR="00997563" w:rsidRPr="00965F6D" w:rsidRDefault="00997563" w:rsidP="00997563">
      <w:pPr>
        <w:rPr>
          <w:rFonts w:eastAsiaTheme="majorEastAsia"/>
          <w:sz w:val="28"/>
          <w:szCs w:val="20"/>
        </w:rPr>
      </w:pPr>
      <w:r w:rsidRPr="00965F6D">
        <w:rPr>
          <w:rFonts w:eastAsiaTheme="majorEastAsia"/>
          <w:sz w:val="28"/>
          <w:szCs w:val="20"/>
        </w:rPr>
        <w:t>C3. Please indicate if the facilities offer the following on site:</w:t>
      </w:r>
    </w:p>
    <w:p w14:paraId="5B63D740" w14:textId="77777777" w:rsidR="00997563" w:rsidRDefault="00997563" w:rsidP="00997563">
      <w:r>
        <w:t>Toilets:</w:t>
      </w:r>
      <w:r>
        <w:tab/>
        <w:t xml:space="preserve">   </w:t>
      </w:r>
      <w:r w:rsidRPr="00965F6D">
        <w:rPr>
          <w:b/>
          <w:bCs/>
        </w:rPr>
        <w:t>Yes / No</w:t>
      </w:r>
    </w:p>
    <w:p w14:paraId="20458F2A" w14:textId="77777777" w:rsidR="00997563" w:rsidRDefault="00997563" w:rsidP="00997563">
      <w:r>
        <w:t xml:space="preserve">Refreshments   </w:t>
      </w:r>
      <w:r w:rsidRPr="00965F6D">
        <w:rPr>
          <w:b/>
          <w:bCs/>
        </w:rPr>
        <w:t>Yes / No</w:t>
      </w:r>
    </w:p>
    <w:p w14:paraId="2791FABA" w14:textId="77777777" w:rsidR="00997563" w:rsidRDefault="00997563" w:rsidP="00997563">
      <w:r>
        <w:tab/>
      </w:r>
    </w:p>
    <w:p w14:paraId="264C7B74" w14:textId="77777777" w:rsidR="00997563" w:rsidRDefault="00997563" w:rsidP="00997563">
      <w:r>
        <w:t>If refreshments are offered, give details:</w:t>
      </w:r>
    </w:p>
    <w:p w14:paraId="5F28C85C" w14:textId="77777777" w:rsidR="00997563" w:rsidRDefault="00997563" w:rsidP="00997563"/>
    <w:p w14:paraId="3A9B6C9B" w14:textId="77777777" w:rsidR="00997563" w:rsidRPr="00965F6D" w:rsidRDefault="00997563" w:rsidP="00997563">
      <w:pPr>
        <w:rPr>
          <w:rFonts w:eastAsiaTheme="majorEastAsia"/>
          <w:sz w:val="28"/>
          <w:szCs w:val="20"/>
        </w:rPr>
      </w:pPr>
      <w:r w:rsidRPr="00965F6D">
        <w:rPr>
          <w:rFonts w:eastAsiaTheme="majorEastAsia"/>
          <w:sz w:val="28"/>
          <w:szCs w:val="20"/>
        </w:rPr>
        <w:t>C4. State where your visitors come from</w:t>
      </w:r>
    </w:p>
    <w:p w14:paraId="77A24175" w14:textId="77777777" w:rsidR="00997563" w:rsidRDefault="00997563" w:rsidP="00997563">
      <w:r>
        <w:t xml:space="preserve">Please provide evidence and say in what proportions: </w:t>
      </w:r>
    </w:p>
    <w:p w14:paraId="26B62CD4" w14:textId="77777777" w:rsidR="00997563" w:rsidRDefault="00997563" w:rsidP="00997563"/>
    <w:p w14:paraId="35E2764A" w14:textId="77777777" w:rsidR="00997563" w:rsidRPr="00965F6D" w:rsidRDefault="00997563" w:rsidP="00BA3697">
      <w:pPr>
        <w:pStyle w:val="Heading3"/>
      </w:pPr>
      <w:r w:rsidRPr="00965F6D">
        <w:t>Category D: Recreation/</w:t>
      </w:r>
      <w:r w:rsidR="00A7778F">
        <w:t>s</w:t>
      </w:r>
      <w:r w:rsidRPr="00965F6D">
        <w:t xml:space="preserve">ports </w:t>
      </w:r>
      <w:r w:rsidR="00A7778F">
        <w:t>c</w:t>
      </w:r>
      <w:r w:rsidRPr="00965F6D">
        <w:t>entres</w:t>
      </w:r>
    </w:p>
    <w:p w14:paraId="4BE0D457" w14:textId="77777777" w:rsidR="00997563" w:rsidRPr="00965F6D" w:rsidRDefault="00997563" w:rsidP="00997563">
      <w:pPr>
        <w:rPr>
          <w:rFonts w:eastAsiaTheme="majorEastAsia"/>
          <w:sz w:val="28"/>
          <w:szCs w:val="20"/>
        </w:rPr>
      </w:pPr>
      <w:r w:rsidRPr="00965F6D">
        <w:rPr>
          <w:rFonts w:eastAsiaTheme="majorEastAsia"/>
          <w:sz w:val="28"/>
          <w:szCs w:val="20"/>
        </w:rPr>
        <w:t>D1. Indicate below what equipment and facilities are available for hire to non-members during normal opening hours:</w:t>
      </w:r>
    </w:p>
    <w:p w14:paraId="0B3EF72F" w14:textId="77777777" w:rsidR="00965F6D" w:rsidRDefault="00965F6D" w:rsidP="00997563"/>
    <w:p w14:paraId="099D76EE" w14:textId="77777777" w:rsidR="00997563" w:rsidRDefault="00997563" w:rsidP="00997563">
      <w:r w:rsidRPr="00965F6D">
        <w:rPr>
          <w:rFonts w:eastAsiaTheme="majorEastAsia"/>
          <w:sz w:val="28"/>
          <w:szCs w:val="20"/>
        </w:rPr>
        <w:t>D2. Provide details of any many major events the facilities host each year:</w:t>
      </w:r>
      <w:r w:rsidRPr="00965F6D">
        <w:rPr>
          <w:rFonts w:eastAsiaTheme="majorEastAsia"/>
          <w:sz w:val="28"/>
          <w:szCs w:val="20"/>
        </w:rPr>
        <w:tab/>
      </w:r>
    </w:p>
    <w:p w14:paraId="78E84C6B" w14:textId="77777777" w:rsidR="00997563" w:rsidRDefault="00997563" w:rsidP="00997563"/>
    <w:p w14:paraId="02C89B69" w14:textId="77777777" w:rsidR="00997563" w:rsidRPr="00965F6D" w:rsidRDefault="00997563" w:rsidP="00997563">
      <w:pPr>
        <w:rPr>
          <w:rFonts w:eastAsiaTheme="majorEastAsia"/>
          <w:sz w:val="28"/>
          <w:szCs w:val="20"/>
        </w:rPr>
      </w:pPr>
      <w:r w:rsidRPr="00965F6D">
        <w:rPr>
          <w:rFonts w:eastAsiaTheme="majorEastAsia"/>
          <w:sz w:val="28"/>
          <w:szCs w:val="20"/>
        </w:rPr>
        <w:t>D3. Please indicate if the facilities offer the following on site:</w:t>
      </w:r>
    </w:p>
    <w:p w14:paraId="64FECC68" w14:textId="77777777" w:rsidR="00997563" w:rsidRDefault="00997563" w:rsidP="00997563">
      <w:r>
        <w:t>Toilets:</w:t>
      </w:r>
      <w:r>
        <w:tab/>
        <w:t xml:space="preserve">   </w:t>
      </w:r>
      <w:r w:rsidRPr="00965F6D">
        <w:rPr>
          <w:b/>
          <w:bCs/>
        </w:rPr>
        <w:t>Yes / No</w:t>
      </w:r>
    </w:p>
    <w:p w14:paraId="1DF493A4" w14:textId="77777777" w:rsidR="00997563" w:rsidRDefault="00997563" w:rsidP="00997563">
      <w:r>
        <w:t xml:space="preserve">Refreshments   </w:t>
      </w:r>
      <w:r w:rsidRPr="00965F6D">
        <w:rPr>
          <w:b/>
          <w:bCs/>
        </w:rPr>
        <w:t>Yes / No</w:t>
      </w:r>
    </w:p>
    <w:p w14:paraId="4AD0CD99" w14:textId="77777777" w:rsidR="00997563" w:rsidRDefault="00997563" w:rsidP="00997563"/>
    <w:p w14:paraId="476C4A50" w14:textId="77777777" w:rsidR="00997563" w:rsidRDefault="00997563" w:rsidP="00997563">
      <w:r>
        <w:t>If refreshments are offered, please give details:</w:t>
      </w:r>
    </w:p>
    <w:p w14:paraId="206BAFD6" w14:textId="77777777" w:rsidR="00997563" w:rsidRDefault="00997563" w:rsidP="00997563"/>
    <w:p w14:paraId="5E45773D" w14:textId="77777777" w:rsidR="00BA3697" w:rsidRDefault="00BA3697" w:rsidP="00997563"/>
    <w:p w14:paraId="29FC387A" w14:textId="77777777" w:rsidR="00997563" w:rsidRPr="00965F6D" w:rsidRDefault="00997563" w:rsidP="00BA3697">
      <w:pPr>
        <w:pStyle w:val="Heading3"/>
      </w:pPr>
      <w:r w:rsidRPr="00965F6D">
        <w:lastRenderedPageBreak/>
        <w:t xml:space="preserve">Category </w:t>
      </w:r>
      <w:r w:rsidR="00A45E4E">
        <w:t>E</w:t>
      </w:r>
      <w:r w:rsidRPr="00965F6D">
        <w:t xml:space="preserve">: Camping and </w:t>
      </w:r>
      <w:r w:rsidR="00A7778F">
        <w:t>c</w:t>
      </w:r>
      <w:r w:rsidRPr="00965F6D">
        <w:t xml:space="preserve">aravan </w:t>
      </w:r>
      <w:r w:rsidR="00A7778F">
        <w:t>s</w:t>
      </w:r>
      <w:r w:rsidRPr="00965F6D">
        <w:t>ites</w:t>
      </w:r>
    </w:p>
    <w:p w14:paraId="4C0F6794" w14:textId="77777777" w:rsidR="00997563" w:rsidRPr="00965F6D" w:rsidRDefault="00A45E4E" w:rsidP="00997563">
      <w:pPr>
        <w:rPr>
          <w:rFonts w:eastAsiaTheme="majorEastAsia"/>
          <w:sz w:val="28"/>
          <w:szCs w:val="20"/>
        </w:rPr>
      </w:pPr>
      <w:r>
        <w:rPr>
          <w:rFonts w:eastAsiaTheme="majorEastAsia"/>
          <w:sz w:val="28"/>
          <w:szCs w:val="20"/>
        </w:rPr>
        <w:t>E</w:t>
      </w:r>
      <w:r w:rsidR="00997563" w:rsidRPr="00965F6D">
        <w:rPr>
          <w:rFonts w:eastAsiaTheme="majorEastAsia"/>
          <w:sz w:val="28"/>
          <w:szCs w:val="20"/>
        </w:rPr>
        <w:t xml:space="preserve">1. Does the site have a </w:t>
      </w:r>
      <w:r w:rsidR="00A7778F">
        <w:rPr>
          <w:rFonts w:eastAsiaTheme="majorEastAsia"/>
          <w:sz w:val="28"/>
          <w:szCs w:val="20"/>
        </w:rPr>
        <w:t>q</w:t>
      </w:r>
      <w:r w:rsidR="00997563" w:rsidRPr="00965F6D">
        <w:rPr>
          <w:rFonts w:eastAsiaTheme="majorEastAsia"/>
          <w:sz w:val="28"/>
          <w:szCs w:val="20"/>
        </w:rPr>
        <w:t xml:space="preserve">uality </w:t>
      </w:r>
      <w:r w:rsidR="00A7778F">
        <w:rPr>
          <w:rFonts w:eastAsiaTheme="majorEastAsia"/>
          <w:sz w:val="28"/>
          <w:szCs w:val="20"/>
        </w:rPr>
        <w:t>g</w:t>
      </w:r>
      <w:r w:rsidR="00997563" w:rsidRPr="00965F6D">
        <w:rPr>
          <w:rFonts w:eastAsiaTheme="majorEastAsia"/>
          <w:sz w:val="28"/>
          <w:szCs w:val="20"/>
        </w:rPr>
        <w:t xml:space="preserve">rading from a nationally recognised </w:t>
      </w:r>
      <w:r w:rsidR="00A7778F">
        <w:rPr>
          <w:rFonts w:eastAsiaTheme="majorEastAsia"/>
          <w:sz w:val="28"/>
          <w:szCs w:val="20"/>
        </w:rPr>
        <w:t>q</w:t>
      </w:r>
      <w:r w:rsidR="00997563" w:rsidRPr="00965F6D">
        <w:rPr>
          <w:rFonts w:eastAsiaTheme="majorEastAsia"/>
          <w:sz w:val="28"/>
          <w:szCs w:val="20"/>
        </w:rPr>
        <w:t xml:space="preserve">uality </w:t>
      </w:r>
      <w:r w:rsidR="00A7778F">
        <w:rPr>
          <w:rFonts w:eastAsiaTheme="majorEastAsia"/>
          <w:sz w:val="28"/>
          <w:szCs w:val="20"/>
        </w:rPr>
        <w:t>a</w:t>
      </w:r>
      <w:r w:rsidR="00997563" w:rsidRPr="00965F6D">
        <w:rPr>
          <w:rFonts w:eastAsiaTheme="majorEastAsia"/>
          <w:sz w:val="28"/>
          <w:szCs w:val="20"/>
        </w:rPr>
        <w:t xml:space="preserve">ssurance </w:t>
      </w:r>
      <w:r w:rsidR="00A7778F">
        <w:rPr>
          <w:rFonts w:eastAsiaTheme="majorEastAsia"/>
          <w:sz w:val="28"/>
          <w:szCs w:val="20"/>
        </w:rPr>
        <w:t>s</w:t>
      </w:r>
      <w:r w:rsidR="00997563" w:rsidRPr="00965F6D">
        <w:rPr>
          <w:rFonts w:eastAsiaTheme="majorEastAsia"/>
          <w:sz w:val="28"/>
          <w:szCs w:val="20"/>
        </w:rPr>
        <w:t xml:space="preserve">cheme?  </w:t>
      </w:r>
      <w:r w:rsidR="00997563" w:rsidRPr="00965F6D">
        <w:rPr>
          <w:rFonts w:eastAsiaTheme="majorEastAsia"/>
          <w:b/>
          <w:bCs/>
          <w:sz w:val="28"/>
          <w:szCs w:val="20"/>
        </w:rPr>
        <w:t>Yes / No</w:t>
      </w:r>
    </w:p>
    <w:p w14:paraId="060568A5" w14:textId="77777777" w:rsidR="00997563" w:rsidRDefault="00997563" w:rsidP="00997563">
      <w:r>
        <w:t>If yes, give details:</w:t>
      </w:r>
    </w:p>
    <w:p w14:paraId="188C272F" w14:textId="77777777" w:rsidR="00997563" w:rsidRDefault="00997563" w:rsidP="00997563"/>
    <w:p w14:paraId="53C7F41D" w14:textId="77777777" w:rsidR="00997563" w:rsidRDefault="00997563" w:rsidP="00997563">
      <w:r>
        <w:t>Please submit up-to-date written evidence with your application.</w:t>
      </w:r>
    </w:p>
    <w:p w14:paraId="38ECE5A9" w14:textId="77777777" w:rsidR="00997563" w:rsidRDefault="00997563" w:rsidP="00997563"/>
    <w:p w14:paraId="73335829" w14:textId="77777777" w:rsidR="00997563" w:rsidRPr="00965F6D" w:rsidRDefault="00A45E4E" w:rsidP="00997563">
      <w:pPr>
        <w:rPr>
          <w:rFonts w:eastAsiaTheme="majorEastAsia"/>
          <w:sz w:val="28"/>
          <w:szCs w:val="20"/>
        </w:rPr>
      </w:pPr>
      <w:r>
        <w:rPr>
          <w:rFonts w:eastAsiaTheme="majorEastAsia"/>
          <w:sz w:val="28"/>
          <w:szCs w:val="20"/>
        </w:rPr>
        <w:t>E</w:t>
      </w:r>
      <w:r w:rsidR="00997563" w:rsidRPr="00965F6D">
        <w:rPr>
          <w:rFonts w:eastAsiaTheme="majorEastAsia"/>
          <w:sz w:val="28"/>
          <w:szCs w:val="20"/>
        </w:rPr>
        <w:t>2. Is the site a member of:</w:t>
      </w:r>
    </w:p>
    <w:p w14:paraId="13CA1FF2" w14:textId="77777777" w:rsidR="00997563" w:rsidRDefault="00997563" w:rsidP="00997563">
      <w:r>
        <w:t>The Caravan Club</w:t>
      </w:r>
      <w:r>
        <w:tab/>
      </w:r>
      <w:r>
        <w:tab/>
      </w:r>
      <w:r w:rsidR="00965F6D">
        <w:t xml:space="preserve">     </w:t>
      </w:r>
      <w:r w:rsidRPr="00965F6D">
        <w:rPr>
          <w:b/>
          <w:bCs/>
        </w:rPr>
        <w:t>Yes / No</w:t>
      </w:r>
    </w:p>
    <w:p w14:paraId="4C3854EA" w14:textId="77777777" w:rsidR="00997563" w:rsidRDefault="00997563" w:rsidP="00997563">
      <w:r>
        <w:t xml:space="preserve">Camping &amp; Caravaning Club   </w:t>
      </w:r>
      <w:r w:rsidRPr="00965F6D">
        <w:rPr>
          <w:b/>
          <w:bCs/>
        </w:rPr>
        <w:t>Yes / No</w:t>
      </w:r>
      <w:r>
        <w:tab/>
      </w:r>
    </w:p>
    <w:p w14:paraId="281E7238" w14:textId="77777777" w:rsidR="00997563" w:rsidRDefault="00997563" w:rsidP="00997563"/>
    <w:p w14:paraId="3310A6AF" w14:textId="77777777" w:rsidR="00997563" w:rsidRDefault="00997563" w:rsidP="00997563">
      <w:r>
        <w:t xml:space="preserve">If yes, submit up-to-date written evidence of this membership. </w:t>
      </w:r>
    </w:p>
    <w:p w14:paraId="20D76756" w14:textId="77777777" w:rsidR="00997563" w:rsidRDefault="00997563" w:rsidP="00997563"/>
    <w:p w14:paraId="02A406F8" w14:textId="77777777" w:rsidR="00997563" w:rsidRPr="00965F6D" w:rsidRDefault="00A45E4E" w:rsidP="00997563">
      <w:pPr>
        <w:rPr>
          <w:rFonts w:eastAsiaTheme="majorEastAsia"/>
          <w:sz w:val="28"/>
          <w:szCs w:val="20"/>
        </w:rPr>
      </w:pPr>
      <w:r>
        <w:rPr>
          <w:rFonts w:eastAsiaTheme="majorEastAsia"/>
          <w:sz w:val="28"/>
          <w:szCs w:val="20"/>
        </w:rPr>
        <w:t>E</w:t>
      </w:r>
      <w:r w:rsidR="00997563" w:rsidRPr="00965F6D">
        <w:rPr>
          <w:rFonts w:eastAsiaTheme="majorEastAsia"/>
          <w:sz w:val="28"/>
          <w:szCs w:val="20"/>
        </w:rPr>
        <w:t>3. state how many touring caravan pitches are available to casual visitors:</w:t>
      </w:r>
    </w:p>
    <w:p w14:paraId="69ABF876" w14:textId="77777777" w:rsidR="00997563" w:rsidRDefault="00997563" w:rsidP="00997563"/>
    <w:p w14:paraId="0567B2B2" w14:textId="77777777" w:rsidR="00997563" w:rsidRPr="00965F6D" w:rsidRDefault="00A45E4E" w:rsidP="00997563">
      <w:pPr>
        <w:rPr>
          <w:rFonts w:eastAsiaTheme="majorEastAsia"/>
          <w:sz w:val="28"/>
          <w:szCs w:val="20"/>
        </w:rPr>
      </w:pPr>
      <w:r>
        <w:rPr>
          <w:rFonts w:eastAsiaTheme="majorEastAsia"/>
          <w:sz w:val="28"/>
          <w:szCs w:val="20"/>
        </w:rPr>
        <w:t>E</w:t>
      </w:r>
      <w:r w:rsidR="00997563" w:rsidRPr="00965F6D">
        <w:rPr>
          <w:rFonts w:eastAsiaTheme="majorEastAsia"/>
          <w:sz w:val="28"/>
          <w:szCs w:val="20"/>
        </w:rPr>
        <w:t xml:space="preserve">4. Is the site licenced by the local council?  </w:t>
      </w:r>
      <w:r w:rsidR="00997563" w:rsidRPr="00965F6D">
        <w:rPr>
          <w:rFonts w:eastAsiaTheme="majorEastAsia"/>
          <w:b/>
          <w:bCs/>
          <w:sz w:val="28"/>
          <w:szCs w:val="20"/>
        </w:rPr>
        <w:t>Yes / No</w:t>
      </w:r>
    </w:p>
    <w:p w14:paraId="763F0963" w14:textId="77777777" w:rsidR="00997563" w:rsidRDefault="00997563" w:rsidP="00997563">
      <w:r>
        <w:t>If yes, submit up-to-date written evidence of this licence.</w:t>
      </w:r>
    </w:p>
    <w:p w14:paraId="6B581A0A" w14:textId="77777777" w:rsidR="00997563" w:rsidRDefault="00997563" w:rsidP="00997563"/>
    <w:p w14:paraId="2DEBF43C" w14:textId="77777777" w:rsidR="00997563" w:rsidRPr="00965F6D" w:rsidRDefault="00997563" w:rsidP="00BA3697">
      <w:pPr>
        <w:pStyle w:val="Heading3"/>
      </w:pPr>
      <w:r w:rsidRPr="00965F6D">
        <w:t xml:space="preserve">Category </w:t>
      </w:r>
      <w:r w:rsidR="00A45E4E">
        <w:t>F</w:t>
      </w:r>
      <w:r w:rsidRPr="00965F6D">
        <w:t>: Tourist Information Centres/Tourist Information Points</w:t>
      </w:r>
    </w:p>
    <w:p w14:paraId="50056C5A" w14:textId="77777777" w:rsidR="00997563" w:rsidRPr="00965F6D" w:rsidRDefault="00A45E4E" w:rsidP="00997563">
      <w:pPr>
        <w:rPr>
          <w:rFonts w:eastAsiaTheme="majorEastAsia"/>
          <w:sz w:val="28"/>
          <w:szCs w:val="20"/>
        </w:rPr>
      </w:pPr>
      <w:r>
        <w:rPr>
          <w:rFonts w:eastAsiaTheme="majorEastAsia"/>
          <w:sz w:val="28"/>
          <w:szCs w:val="20"/>
        </w:rPr>
        <w:t>F</w:t>
      </w:r>
      <w:r w:rsidR="00997563" w:rsidRPr="00965F6D">
        <w:rPr>
          <w:rFonts w:eastAsiaTheme="majorEastAsia"/>
          <w:sz w:val="28"/>
          <w:szCs w:val="20"/>
        </w:rPr>
        <w:t xml:space="preserve">1. Is the Tourist Information Centre or Point recognised by the Regional Tourist Board? </w:t>
      </w:r>
      <w:r w:rsidR="00997563" w:rsidRPr="00965F6D">
        <w:rPr>
          <w:rFonts w:eastAsiaTheme="majorEastAsia"/>
          <w:b/>
          <w:bCs/>
          <w:sz w:val="28"/>
          <w:szCs w:val="20"/>
        </w:rPr>
        <w:t>Yes / No</w:t>
      </w:r>
    </w:p>
    <w:p w14:paraId="7B1A8844" w14:textId="77777777" w:rsidR="00997563" w:rsidRDefault="00997563" w:rsidP="00997563">
      <w:r>
        <w:t>If yes, submit written confirmation from the Regional Tourist Board.</w:t>
      </w:r>
    </w:p>
    <w:p w14:paraId="43EA9529" w14:textId="77777777" w:rsidR="00997563" w:rsidRDefault="00997563" w:rsidP="00997563"/>
    <w:p w14:paraId="1969147F" w14:textId="77777777" w:rsidR="00A7778F" w:rsidRDefault="00A7778F" w:rsidP="00997563"/>
    <w:p w14:paraId="6F44145D" w14:textId="77777777" w:rsidR="00997563" w:rsidRPr="00965F6D" w:rsidRDefault="00997563" w:rsidP="00BA3697">
      <w:pPr>
        <w:pStyle w:val="Heading3"/>
      </w:pPr>
      <w:r w:rsidRPr="00965F6D">
        <w:t xml:space="preserve">Category </w:t>
      </w:r>
      <w:r w:rsidR="00A45E4E">
        <w:t>G</w:t>
      </w:r>
      <w:r w:rsidRPr="00965F6D">
        <w:t xml:space="preserve">: Bypassed </w:t>
      </w:r>
      <w:r w:rsidR="00A7778F">
        <w:t>c</w:t>
      </w:r>
      <w:r w:rsidRPr="00965F6D">
        <w:t>ommunities</w:t>
      </w:r>
    </w:p>
    <w:p w14:paraId="21CE37E3" w14:textId="77777777" w:rsidR="00997563" w:rsidRDefault="00A45E4E" w:rsidP="00997563">
      <w:r>
        <w:rPr>
          <w:rFonts w:eastAsiaTheme="majorEastAsia"/>
          <w:sz w:val="28"/>
          <w:szCs w:val="20"/>
        </w:rPr>
        <w:t>G</w:t>
      </w:r>
      <w:r w:rsidR="00997563" w:rsidRPr="00965F6D">
        <w:rPr>
          <w:rFonts w:eastAsiaTheme="majorEastAsia"/>
          <w:sz w:val="28"/>
          <w:szCs w:val="20"/>
        </w:rPr>
        <w:t xml:space="preserve">1. State the size of the population of the </w:t>
      </w:r>
      <w:r w:rsidR="00965F6D">
        <w:rPr>
          <w:rFonts w:eastAsiaTheme="majorEastAsia"/>
          <w:sz w:val="28"/>
          <w:szCs w:val="20"/>
        </w:rPr>
        <w:t>b</w:t>
      </w:r>
      <w:r w:rsidR="00997563" w:rsidRPr="00965F6D">
        <w:rPr>
          <w:rFonts w:eastAsiaTheme="majorEastAsia"/>
          <w:sz w:val="28"/>
          <w:szCs w:val="20"/>
        </w:rPr>
        <w:t>ypassed community:</w:t>
      </w:r>
      <w:r w:rsidR="00997563">
        <w:tab/>
      </w:r>
    </w:p>
    <w:p w14:paraId="7F42BBEE" w14:textId="77777777" w:rsidR="00997563" w:rsidRDefault="00997563" w:rsidP="00997563"/>
    <w:p w14:paraId="3E3089B4" w14:textId="77777777" w:rsidR="00997563" w:rsidRPr="00965F6D" w:rsidRDefault="00A45E4E" w:rsidP="00997563">
      <w:pPr>
        <w:rPr>
          <w:rFonts w:eastAsiaTheme="majorEastAsia"/>
          <w:sz w:val="28"/>
          <w:szCs w:val="20"/>
        </w:rPr>
      </w:pPr>
      <w:r>
        <w:rPr>
          <w:rFonts w:eastAsiaTheme="majorEastAsia"/>
          <w:sz w:val="28"/>
          <w:szCs w:val="20"/>
        </w:rPr>
        <w:t>G</w:t>
      </w:r>
      <w:r w:rsidR="00997563" w:rsidRPr="00965F6D">
        <w:rPr>
          <w:rFonts w:eastAsiaTheme="majorEastAsia"/>
          <w:sz w:val="28"/>
          <w:szCs w:val="20"/>
        </w:rPr>
        <w:t>2. Describe what services the community offers to visitors from outside the local area:</w:t>
      </w:r>
    </w:p>
    <w:p w14:paraId="671F9C20" w14:textId="77777777" w:rsidR="00997563" w:rsidRDefault="00997563" w:rsidP="00997563"/>
    <w:p w14:paraId="42B55A61" w14:textId="77777777" w:rsidR="00997563" w:rsidRPr="00965F6D" w:rsidRDefault="00A45E4E" w:rsidP="00997563">
      <w:pPr>
        <w:rPr>
          <w:rFonts w:eastAsiaTheme="majorEastAsia"/>
          <w:sz w:val="28"/>
          <w:szCs w:val="20"/>
        </w:rPr>
      </w:pPr>
      <w:r>
        <w:rPr>
          <w:rFonts w:eastAsiaTheme="majorEastAsia"/>
          <w:sz w:val="28"/>
          <w:szCs w:val="20"/>
        </w:rPr>
        <w:lastRenderedPageBreak/>
        <w:t>G</w:t>
      </w:r>
      <w:r w:rsidR="00997563" w:rsidRPr="00965F6D">
        <w:rPr>
          <w:rFonts w:eastAsiaTheme="majorEastAsia"/>
          <w:sz w:val="28"/>
          <w:szCs w:val="20"/>
        </w:rPr>
        <w:t xml:space="preserve">3. </w:t>
      </w:r>
      <w:r w:rsidR="007F3098">
        <w:rPr>
          <w:rFonts w:eastAsiaTheme="majorEastAsia"/>
          <w:sz w:val="28"/>
          <w:szCs w:val="20"/>
        </w:rPr>
        <w:t>Indicate</w:t>
      </w:r>
      <w:r w:rsidR="00997563" w:rsidRPr="00965F6D">
        <w:rPr>
          <w:rFonts w:eastAsiaTheme="majorEastAsia"/>
          <w:sz w:val="28"/>
          <w:szCs w:val="20"/>
        </w:rPr>
        <w:t xml:space="preserve"> below if confirmatory and return signs are:</w:t>
      </w:r>
    </w:p>
    <w:p w14:paraId="42592483" w14:textId="77777777" w:rsidR="00997563" w:rsidRDefault="00997563" w:rsidP="00997563">
      <w:r>
        <w:t>In place</w:t>
      </w:r>
      <w:r w:rsidR="00965F6D">
        <w:t xml:space="preserve">   </w:t>
      </w:r>
      <w:r w:rsidR="00A45E4E">
        <w:t xml:space="preserve"> </w:t>
      </w:r>
      <w:r w:rsidR="00965F6D">
        <w:t xml:space="preserve">  </w:t>
      </w:r>
      <w:r w:rsidRPr="00965F6D">
        <w:rPr>
          <w:b/>
          <w:bCs/>
        </w:rPr>
        <w:t>Yes / No</w:t>
      </w:r>
    </w:p>
    <w:p w14:paraId="70DA974B" w14:textId="77777777" w:rsidR="00997563" w:rsidRDefault="00997563" w:rsidP="00997563">
      <w:r>
        <w:t xml:space="preserve">Proposed </w:t>
      </w:r>
      <w:r w:rsidR="00965F6D">
        <w:t xml:space="preserve"> </w:t>
      </w:r>
      <w:r w:rsidR="00A45E4E">
        <w:t xml:space="preserve"> </w:t>
      </w:r>
      <w:r w:rsidRPr="00965F6D">
        <w:rPr>
          <w:b/>
          <w:bCs/>
        </w:rPr>
        <w:t>Yes / No</w:t>
      </w:r>
    </w:p>
    <w:p w14:paraId="0CEB130F" w14:textId="77777777" w:rsidR="00997563" w:rsidRDefault="007F3098" w:rsidP="00997563">
      <w:r>
        <w:br/>
      </w:r>
      <w:r w:rsidR="00997563">
        <w:t>If yes, provide details:</w:t>
      </w:r>
    </w:p>
    <w:p w14:paraId="3146CED6" w14:textId="77777777" w:rsidR="00997563" w:rsidRDefault="00997563" w:rsidP="00997563"/>
    <w:p w14:paraId="0479BDEA" w14:textId="77777777" w:rsidR="00997563" w:rsidRDefault="00997563" w:rsidP="00997563">
      <w:r>
        <w:t>Please supply written evidence/photos of exiting or proposed confirmatory and return signs.</w:t>
      </w:r>
    </w:p>
    <w:p w14:paraId="4D776923" w14:textId="77777777" w:rsidR="00965F6D" w:rsidRDefault="00965F6D" w:rsidP="00997563"/>
    <w:p w14:paraId="79094737" w14:textId="77777777" w:rsidR="00997563" w:rsidRPr="00965F6D" w:rsidRDefault="00A45E4E" w:rsidP="00997563">
      <w:pPr>
        <w:rPr>
          <w:rFonts w:eastAsiaTheme="majorEastAsia"/>
          <w:sz w:val="28"/>
          <w:szCs w:val="20"/>
        </w:rPr>
      </w:pPr>
      <w:r>
        <w:rPr>
          <w:rFonts w:eastAsiaTheme="majorEastAsia"/>
          <w:sz w:val="28"/>
          <w:szCs w:val="20"/>
        </w:rPr>
        <w:t>G</w:t>
      </w:r>
      <w:r w:rsidR="00997563" w:rsidRPr="00965F6D">
        <w:rPr>
          <w:rFonts w:eastAsiaTheme="majorEastAsia"/>
          <w:sz w:val="28"/>
          <w:szCs w:val="20"/>
        </w:rPr>
        <w:t xml:space="preserve">4. Do you have the support of the local community and </w:t>
      </w:r>
      <w:r w:rsidR="00A7778F">
        <w:rPr>
          <w:rFonts w:eastAsiaTheme="majorEastAsia"/>
          <w:sz w:val="28"/>
          <w:szCs w:val="20"/>
        </w:rPr>
        <w:t>p</w:t>
      </w:r>
      <w:r w:rsidR="00997563" w:rsidRPr="00965F6D">
        <w:rPr>
          <w:rFonts w:eastAsiaTheme="majorEastAsia"/>
          <w:sz w:val="28"/>
          <w:szCs w:val="20"/>
        </w:rPr>
        <w:t xml:space="preserve">arish </w:t>
      </w:r>
      <w:r w:rsidR="00A7778F">
        <w:rPr>
          <w:rFonts w:eastAsiaTheme="majorEastAsia"/>
          <w:sz w:val="28"/>
          <w:szCs w:val="20"/>
        </w:rPr>
        <w:t>c</w:t>
      </w:r>
      <w:r w:rsidR="00997563" w:rsidRPr="00965F6D">
        <w:rPr>
          <w:rFonts w:eastAsiaTheme="majorEastAsia"/>
          <w:sz w:val="28"/>
          <w:szCs w:val="20"/>
        </w:rPr>
        <w:t xml:space="preserve">ouncil for this application for </w:t>
      </w:r>
      <w:r w:rsidR="00A7778F">
        <w:rPr>
          <w:rFonts w:eastAsiaTheme="majorEastAsia"/>
          <w:sz w:val="28"/>
          <w:szCs w:val="20"/>
        </w:rPr>
        <w:t>b</w:t>
      </w:r>
      <w:r w:rsidR="00997563" w:rsidRPr="00965F6D">
        <w:rPr>
          <w:rFonts w:eastAsiaTheme="majorEastAsia"/>
          <w:sz w:val="28"/>
          <w:szCs w:val="20"/>
        </w:rPr>
        <w:t xml:space="preserve">ypassed </w:t>
      </w:r>
      <w:r w:rsidR="00A7778F">
        <w:rPr>
          <w:rFonts w:eastAsiaTheme="majorEastAsia"/>
          <w:sz w:val="28"/>
          <w:szCs w:val="20"/>
        </w:rPr>
        <w:t>c</w:t>
      </w:r>
      <w:r w:rsidR="00997563" w:rsidRPr="00965F6D">
        <w:rPr>
          <w:rFonts w:eastAsiaTheme="majorEastAsia"/>
          <w:sz w:val="28"/>
          <w:szCs w:val="20"/>
        </w:rPr>
        <w:t xml:space="preserve">ommunities?  </w:t>
      </w:r>
      <w:r w:rsidR="00997563" w:rsidRPr="00965F6D">
        <w:rPr>
          <w:rFonts w:eastAsiaTheme="majorEastAsia"/>
          <w:b/>
          <w:bCs/>
          <w:sz w:val="28"/>
          <w:szCs w:val="20"/>
        </w:rPr>
        <w:t>Yes / No</w:t>
      </w:r>
    </w:p>
    <w:p w14:paraId="73FE1192" w14:textId="77777777" w:rsidR="00997563" w:rsidRDefault="00997563" w:rsidP="00997563">
      <w:r>
        <w:t xml:space="preserve">If yes, provide written evidence to support this. </w:t>
      </w:r>
    </w:p>
    <w:p w14:paraId="74F51355" w14:textId="77777777" w:rsidR="00997563" w:rsidRDefault="00997563" w:rsidP="00997563">
      <w:r>
        <w:t>Please supply a map indicating the location of the community in relation to the road that the services are to be signed from.</w:t>
      </w:r>
    </w:p>
    <w:p w14:paraId="78F3A979" w14:textId="77777777" w:rsidR="00997563" w:rsidRDefault="00997563" w:rsidP="00997563"/>
    <w:p w14:paraId="36B98211" w14:textId="77777777" w:rsidR="00997563" w:rsidRPr="00965F6D" w:rsidRDefault="00997563" w:rsidP="00BA3697">
      <w:pPr>
        <w:pStyle w:val="Heading3"/>
      </w:pPr>
      <w:r w:rsidRPr="00965F6D">
        <w:t xml:space="preserve">Category </w:t>
      </w:r>
      <w:r w:rsidR="00A45E4E">
        <w:t>H</w:t>
      </w:r>
      <w:r w:rsidRPr="00965F6D">
        <w:t xml:space="preserve">: Educational </w:t>
      </w:r>
      <w:r w:rsidR="00A7778F">
        <w:t>f</w:t>
      </w:r>
      <w:r w:rsidRPr="00965F6D">
        <w:t>acilities</w:t>
      </w:r>
    </w:p>
    <w:p w14:paraId="05BF8A70" w14:textId="77777777" w:rsidR="00997563" w:rsidRDefault="00A45E4E" w:rsidP="00997563">
      <w:r>
        <w:rPr>
          <w:rFonts w:eastAsiaTheme="majorEastAsia"/>
          <w:sz w:val="28"/>
          <w:szCs w:val="20"/>
        </w:rPr>
        <w:t>H</w:t>
      </w:r>
      <w:r w:rsidR="00997563" w:rsidRPr="00A45E4E">
        <w:rPr>
          <w:rFonts w:eastAsiaTheme="majorEastAsia"/>
          <w:sz w:val="28"/>
          <w:szCs w:val="20"/>
        </w:rPr>
        <w:t xml:space="preserve">1. </w:t>
      </w:r>
      <w:r w:rsidR="00997563" w:rsidRPr="00965F6D">
        <w:rPr>
          <w:rFonts w:eastAsiaTheme="majorEastAsia"/>
          <w:sz w:val="28"/>
          <w:szCs w:val="20"/>
        </w:rPr>
        <w:t xml:space="preserve">Does the establishment regularly run courses/events attended by visitors attracted from the local area?  </w:t>
      </w:r>
      <w:r w:rsidR="00997563" w:rsidRPr="00965F6D">
        <w:rPr>
          <w:rFonts w:eastAsiaTheme="majorEastAsia"/>
          <w:b/>
          <w:bCs/>
          <w:sz w:val="28"/>
          <w:szCs w:val="20"/>
        </w:rPr>
        <w:t>Yes / No</w:t>
      </w:r>
    </w:p>
    <w:p w14:paraId="202EB060" w14:textId="77777777" w:rsidR="00997563" w:rsidRDefault="00997563" w:rsidP="00997563">
      <w:r>
        <w:t>If yes, please provide the following details:</w:t>
      </w:r>
    </w:p>
    <w:p w14:paraId="3A310381" w14:textId="77777777" w:rsidR="00997563" w:rsidRDefault="00997563" w:rsidP="00997563"/>
    <w:p w14:paraId="05604149" w14:textId="77777777" w:rsidR="00997563" w:rsidRDefault="00997563" w:rsidP="00997563">
      <w:r>
        <w:t>Type of events:</w:t>
      </w:r>
      <w:r>
        <w:tab/>
      </w:r>
    </w:p>
    <w:p w14:paraId="58B543B1" w14:textId="77777777" w:rsidR="00997563" w:rsidRDefault="00997563" w:rsidP="00997563">
      <w:r>
        <w:t>Frequency of events:</w:t>
      </w:r>
      <w:r>
        <w:tab/>
      </w:r>
    </w:p>
    <w:p w14:paraId="3CF2C3A7" w14:textId="77777777" w:rsidR="00997563" w:rsidRDefault="00997563" w:rsidP="00997563">
      <w:r>
        <w:t>Dates of recent events:</w:t>
      </w:r>
      <w:r>
        <w:tab/>
      </w:r>
    </w:p>
    <w:p w14:paraId="4848BC27" w14:textId="77777777" w:rsidR="00997563" w:rsidRDefault="00997563" w:rsidP="00997563">
      <w:r>
        <w:t>Typical number of visitors to each event:</w:t>
      </w:r>
      <w:r>
        <w:tab/>
      </w:r>
    </w:p>
    <w:p w14:paraId="2966FFE2" w14:textId="77777777" w:rsidR="00997563" w:rsidRDefault="00997563" w:rsidP="00997563"/>
    <w:p w14:paraId="6F73412A" w14:textId="77777777" w:rsidR="00997563" w:rsidRPr="00965F6D" w:rsidRDefault="00A45E4E" w:rsidP="00997563">
      <w:pPr>
        <w:rPr>
          <w:rFonts w:eastAsiaTheme="majorEastAsia"/>
          <w:sz w:val="28"/>
          <w:szCs w:val="20"/>
        </w:rPr>
      </w:pPr>
      <w:r>
        <w:rPr>
          <w:rFonts w:eastAsiaTheme="majorEastAsia"/>
          <w:sz w:val="28"/>
          <w:szCs w:val="20"/>
        </w:rPr>
        <w:t>H</w:t>
      </w:r>
      <w:r w:rsidR="00997563" w:rsidRPr="00965F6D">
        <w:rPr>
          <w:rFonts w:eastAsiaTheme="majorEastAsia"/>
          <w:sz w:val="28"/>
          <w:szCs w:val="20"/>
        </w:rPr>
        <w:t>2.  State where your visitors come from</w:t>
      </w:r>
    </w:p>
    <w:p w14:paraId="3397CDB6" w14:textId="77777777" w:rsidR="00997563" w:rsidRDefault="00997563" w:rsidP="00997563">
      <w:r>
        <w:t xml:space="preserve">Please provide evidence and say in what proportions: </w:t>
      </w:r>
    </w:p>
    <w:p w14:paraId="61BB96DB" w14:textId="77777777" w:rsidR="00997563" w:rsidRDefault="00997563" w:rsidP="00997563"/>
    <w:p w14:paraId="7497444B" w14:textId="77777777" w:rsidR="00997563" w:rsidRPr="007F3098" w:rsidRDefault="00A45E4E" w:rsidP="00997563">
      <w:pPr>
        <w:rPr>
          <w:rFonts w:eastAsiaTheme="majorEastAsia"/>
          <w:sz w:val="28"/>
          <w:szCs w:val="20"/>
        </w:rPr>
      </w:pPr>
      <w:r>
        <w:rPr>
          <w:rFonts w:eastAsiaTheme="majorEastAsia"/>
          <w:sz w:val="28"/>
          <w:szCs w:val="20"/>
        </w:rPr>
        <w:t>H</w:t>
      </w:r>
      <w:r w:rsidR="00997563" w:rsidRPr="007F3098">
        <w:rPr>
          <w:rFonts w:eastAsiaTheme="majorEastAsia"/>
          <w:sz w:val="28"/>
          <w:szCs w:val="20"/>
        </w:rPr>
        <w:t xml:space="preserve">3. Is the request for signage included in the </w:t>
      </w:r>
      <w:r w:rsidR="00A7778F">
        <w:rPr>
          <w:rFonts w:eastAsiaTheme="majorEastAsia"/>
          <w:sz w:val="28"/>
          <w:szCs w:val="20"/>
        </w:rPr>
        <w:t>c</w:t>
      </w:r>
      <w:r w:rsidR="007563A3">
        <w:rPr>
          <w:rFonts w:eastAsiaTheme="majorEastAsia"/>
          <w:sz w:val="28"/>
          <w:szCs w:val="20"/>
        </w:rPr>
        <w:t>ollege or place of further education</w:t>
      </w:r>
      <w:r w:rsidR="00997563" w:rsidRPr="007F3098">
        <w:rPr>
          <w:rFonts w:eastAsiaTheme="majorEastAsia"/>
          <w:sz w:val="28"/>
          <w:szCs w:val="20"/>
        </w:rPr>
        <w:t xml:space="preserve">’s travel plan?  </w:t>
      </w:r>
      <w:r w:rsidR="00997563" w:rsidRPr="007F3098">
        <w:rPr>
          <w:rFonts w:eastAsiaTheme="majorEastAsia"/>
          <w:b/>
          <w:bCs/>
          <w:sz w:val="28"/>
          <w:szCs w:val="20"/>
        </w:rPr>
        <w:t>Yes / No</w:t>
      </w:r>
    </w:p>
    <w:p w14:paraId="6A23F14C" w14:textId="77777777" w:rsidR="00997563" w:rsidRDefault="00997563" w:rsidP="00997563"/>
    <w:p w14:paraId="7FECDAC7" w14:textId="77777777" w:rsidR="00997563" w:rsidRDefault="00997563" w:rsidP="00997563">
      <w:r>
        <w:t>Please submit a copy of the travel plan.</w:t>
      </w:r>
    </w:p>
    <w:p w14:paraId="3C921342" w14:textId="77777777" w:rsidR="00997563" w:rsidRDefault="00997563" w:rsidP="00997563"/>
    <w:p w14:paraId="4AF99455" w14:textId="77777777" w:rsidR="00997563" w:rsidRPr="007F3098" w:rsidRDefault="00997563" w:rsidP="00BA3697">
      <w:pPr>
        <w:pStyle w:val="Heading3"/>
      </w:pPr>
      <w:r w:rsidRPr="007F3098">
        <w:lastRenderedPageBreak/>
        <w:t xml:space="preserve">Category </w:t>
      </w:r>
      <w:r w:rsidR="00A45E4E">
        <w:t>I</w:t>
      </w:r>
      <w:r w:rsidRPr="007F3098">
        <w:t xml:space="preserve">: Public </w:t>
      </w:r>
      <w:r w:rsidR="00A7778F">
        <w:t>b</w:t>
      </w:r>
      <w:r w:rsidRPr="007F3098">
        <w:t xml:space="preserve">uildings </w:t>
      </w:r>
    </w:p>
    <w:p w14:paraId="63BC540C" w14:textId="77777777" w:rsidR="00997563" w:rsidRPr="007F3098" w:rsidRDefault="00A45E4E" w:rsidP="00997563">
      <w:pPr>
        <w:rPr>
          <w:rFonts w:eastAsiaTheme="majorEastAsia"/>
          <w:sz w:val="28"/>
          <w:szCs w:val="20"/>
        </w:rPr>
      </w:pPr>
      <w:r>
        <w:rPr>
          <w:rFonts w:eastAsiaTheme="majorEastAsia"/>
          <w:sz w:val="28"/>
          <w:szCs w:val="20"/>
        </w:rPr>
        <w:t>I</w:t>
      </w:r>
      <w:r w:rsidR="00997563" w:rsidRPr="007F3098">
        <w:rPr>
          <w:rFonts w:eastAsiaTheme="majorEastAsia"/>
          <w:sz w:val="28"/>
          <w:szCs w:val="20"/>
        </w:rPr>
        <w:t>1. State where your visitors come from</w:t>
      </w:r>
    </w:p>
    <w:p w14:paraId="4AF14206" w14:textId="77777777" w:rsidR="00997563" w:rsidRDefault="00997563" w:rsidP="00997563"/>
    <w:p w14:paraId="247ECF13" w14:textId="77777777" w:rsidR="00997563" w:rsidRDefault="00997563" w:rsidP="00997563">
      <w:r>
        <w:t xml:space="preserve">Please provide evidence and say in what proportions: </w:t>
      </w:r>
    </w:p>
    <w:p w14:paraId="2FDADF26" w14:textId="77777777" w:rsidR="00997563" w:rsidRDefault="00997563" w:rsidP="00997563"/>
    <w:p w14:paraId="7AAF8713" w14:textId="77777777" w:rsidR="00997563" w:rsidRPr="007F3098" w:rsidRDefault="00997563" w:rsidP="00BA3697">
      <w:pPr>
        <w:pStyle w:val="Heading3"/>
      </w:pPr>
      <w:r w:rsidRPr="007F3098">
        <w:t xml:space="preserve">Category </w:t>
      </w:r>
      <w:r w:rsidR="00A45E4E">
        <w:t>J</w:t>
      </w:r>
      <w:r w:rsidRPr="007F3098">
        <w:t xml:space="preserve">: Places of </w:t>
      </w:r>
      <w:r w:rsidR="00A7778F">
        <w:t>w</w:t>
      </w:r>
      <w:r w:rsidRPr="007F3098">
        <w:t>orship</w:t>
      </w:r>
    </w:p>
    <w:p w14:paraId="3ADDCEAD" w14:textId="77777777" w:rsidR="008B710D" w:rsidRDefault="00A45E4E" w:rsidP="00997563">
      <w:pPr>
        <w:rPr>
          <w:rFonts w:eastAsiaTheme="majorEastAsia"/>
          <w:sz w:val="28"/>
          <w:szCs w:val="20"/>
        </w:rPr>
      </w:pPr>
      <w:r>
        <w:rPr>
          <w:rFonts w:eastAsiaTheme="majorEastAsia"/>
          <w:sz w:val="28"/>
          <w:szCs w:val="20"/>
        </w:rPr>
        <w:t>J</w:t>
      </w:r>
      <w:r w:rsidR="00997563" w:rsidRPr="008B710D">
        <w:rPr>
          <w:rFonts w:eastAsiaTheme="majorEastAsia"/>
          <w:sz w:val="28"/>
          <w:szCs w:val="20"/>
        </w:rPr>
        <w:t xml:space="preserve">1. Do the premises regularly attract a substantial proportion of visitors from outside the local area? </w:t>
      </w:r>
    </w:p>
    <w:p w14:paraId="6A4E968A" w14:textId="77777777" w:rsidR="00997563" w:rsidRPr="008B710D" w:rsidRDefault="00997563" w:rsidP="00997563">
      <w:r w:rsidRPr="008B710D">
        <w:t>State where your visitors come from</w:t>
      </w:r>
    </w:p>
    <w:p w14:paraId="63F22836" w14:textId="77777777" w:rsidR="00997563" w:rsidRDefault="00997563" w:rsidP="00997563"/>
    <w:p w14:paraId="5BFD9807" w14:textId="77777777" w:rsidR="00997563" w:rsidRDefault="00997563" w:rsidP="00997563">
      <w:r>
        <w:t>If yes, state where your visitors come from and in what proportions.</w:t>
      </w:r>
    </w:p>
    <w:p w14:paraId="2ABE1A6A" w14:textId="77777777" w:rsidR="00997563" w:rsidRDefault="00997563" w:rsidP="00997563"/>
    <w:p w14:paraId="5A080E20" w14:textId="77777777" w:rsidR="00997563" w:rsidRPr="008B710D" w:rsidRDefault="00A45E4E" w:rsidP="00997563">
      <w:pPr>
        <w:rPr>
          <w:rFonts w:eastAsiaTheme="majorEastAsia"/>
          <w:sz w:val="28"/>
          <w:szCs w:val="20"/>
        </w:rPr>
      </w:pPr>
      <w:r>
        <w:rPr>
          <w:rFonts w:eastAsiaTheme="majorEastAsia"/>
          <w:sz w:val="28"/>
          <w:szCs w:val="20"/>
        </w:rPr>
        <w:t>J</w:t>
      </w:r>
      <w:r w:rsidR="00997563" w:rsidRPr="008B710D">
        <w:rPr>
          <w:rFonts w:eastAsiaTheme="majorEastAsia"/>
          <w:sz w:val="28"/>
          <w:szCs w:val="20"/>
        </w:rPr>
        <w:t>2. Are the premises of recognised historical importance and attract visitors because of this status?  State where your visitors come from</w:t>
      </w:r>
    </w:p>
    <w:p w14:paraId="0212D59E" w14:textId="77777777" w:rsidR="00997563" w:rsidRDefault="00997563" w:rsidP="00997563"/>
    <w:p w14:paraId="2799C8C5" w14:textId="77777777" w:rsidR="00997563" w:rsidRDefault="00997563" w:rsidP="00997563">
      <w:r>
        <w:t>If yes, provide evidence of historical importance e.g. references in journals/websites.</w:t>
      </w:r>
    </w:p>
    <w:p w14:paraId="51B7F427" w14:textId="77777777" w:rsidR="00BA3697" w:rsidRDefault="00BA3697" w:rsidP="00997563"/>
    <w:p w14:paraId="191E4AB2" w14:textId="77777777" w:rsidR="00997563" w:rsidRPr="008B710D" w:rsidRDefault="00997563" w:rsidP="00BA3697">
      <w:pPr>
        <w:pStyle w:val="Heading3"/>
      </w:pPr>
      <w:r w:rsidRPr="008B710D">
        <w:t xml:space="preserve">Category </w:t>
      </w:r>
      <w:r w:rsidR="00A45E4E">
        <w:t>K</w:t>
      </w:r>
      <w:r w:rsidRPr="008B710D">
        <w:t>: Town/</w:t>
      </w:r>
      <w:r w:rsidR="00A7778F">
        <w:t>v</w:t>
      </w:r>
      <w:r w:rsidRPr="008B710D">
        <w:t>illage/</w:t>
      </w:r>
      <w:r w:rsidR="00A7778F">
        <w:t>p</w:t>
      </w:r>
      <w:r w:rsidRPr="008B710D">
        <w:t xml:space="preserve">arish </w:t>
      </w:r>
    </w:p>
    <w:p w14:paraId="3A244FED" w14:textId="77777777" w:rsidR="00997563" w:rsidRPr="00A45E4E" w:rsidRDefault="00A45E4E" w:rsidP="00997563">
      <w:pPr>
        <w:rPr>
          <w:rFonts w:eastAsiaTheme="majorEastAsia"/>
          <w:sz w:val="28"/>
          <w:szCs w:val="20"/>
        </w:rPr>
      </w:pPr>
      <w:r w:rsidRPr="00A45E4E">
        <w:rPr>
          <w:rFonts w:eastAsiaTheme="majorEastAsia"/>
          <w:sz w:val="28"/>
          <w:szCs w:val="20"/>
        </w:rPr>
        <w:t>K</w:t>
      </w:r>
      <w:r w:rsidR="00997563" w:rsidRPr="00A45E4E">
        <w:rPr>
          <w:rFonts w:eastAsiaTheme="majorEastAsia"/>
          <w:sz w:val="28"/>
          <w:szCs w:val="20"/>
        </w:rPr>
        <w:t>1: What do you wish to include on the sign?</w:t>
      </w:r>
    </w:p>
    <w:p w14:paraId="1E1B18F5" w14:textId="77777777" w:rsidR="00997563" w:rsidRDefault="00997563" w:rsidP="00997563"/>
    <w:p w14:paraId="10992B06" w14:textId="77777777" w:rsidR="00997563" w:rsidRDefault="00997563" w:rsidP="00997563">
      <w:r>
        <w:t>Name of location:</w:t>
      </w:r>
      <w:r>
        <w:tab/>
      </w:r>
    </w:p>
    <w:p w14:paraId="5F144B9C" w14:textId="77777777" w:rsidR="00997563" w:rsidRDefault="00997563" w:rsidP="00997563">
      <w:r>
        <w:t>Coat of arms/</w:t>
      </w:r>
      <w:r w:rsidR="008B710D">
        <w:t>i</w:t>
      </w:r>
      <w:r>
        <w:t>cons:</w:t>
      </w:r>
      <w:r>
        <w:tab/>
      </w:r>
      <w:r w:rsidRPr="008B710D">
        <w:rPr>
          <w:b/>
          <w:bCs/>
        </w:rPr>
        <w:t>Yes / No</w:t>
      </w:r>
    </w:p>
    <w:p w14:paraId="28A595FC" w14:textId="77777777" w:rsidR="00997563" w:rsidRDefault="00997563" w:rsidP="00997563">
      <w:r>
        <w:t>Twinned with:</w:t>
      </w:r>
      <w:r>
        <w:tab/>
      </w:r>
      <w:r w:rsidRPr="008B710D">
        <w:rPr>
          <w:b/>
          <w:bCs/>
        </w:rPr>
        <w:t>Yes / No</w:t>
      </w:r>
    </w:p>
    <w:p w14:paraId="7377B71D" w14:textId="77777777" w:rsidR="00997563" w:rsidRDefault="00997563" w:rsidP="00997563">
      <w:r>
        <w:t>Linked with:</w:t>
      </w:r>
      <w:r>
        <w:tab/>
      </w:r>
      <w:r w:rsidR="008B710D">
        <w:t xml:space="preserve">           </w:t>
      </w:r>
      <w:r w:rsidRPr="008B710D">
        <w:rPr>
          <w:b/>
          <w:bCs/>
        </w:rPr>
        <w:t>Yes / No</w:t>
      </w:r>
    </w:p>
    <w:p w14:paraId="52B8DA2E" w14:textId="77777777" w:rsidR="00997563" w:rsidRDefault="00997563" w:rsidP="00997563"/>
    <w:p w14:paraId="1897004A" w14:textId="77777777" w:rsidR="00997563" w:rsidRDefault="00997563" w:rsidP="00997563">
      <w:r>
        <w:t>Please provide:</w:t>
      </w:r>
    </w:p>
    <w:p w14:paraId="73F2C7BC" w14:textId="77777777" w:rsidR="00997563" w:rsidRDefault="00997563" w:rsidP="008B710D">
      <w:pPr>
        <w:pStyle w:val="ListParagraph"/>
        <w:numPr>
          <w:ilvl w:val="0"/>
          <w:numId w:val="12"/>
        </w:numPr>
      </w:pPr>
      <w:r>
        <w:t>any images you wish to be included on the signage</w:t>
      </w:r>
    </w:p>
    <w:p w14:paraId="43E5619F" w14:textId="77777777" w:rsidR="00997563" w:rsidRDefault="00997563" w:rsidP="008B710D">
      <w:pPr>
        <w:pStyle w:val="ListParagraph"/>
        <w:numPr>
          <w:ilvl w:val="0"/>
          <w:numId w:val="12"/>
        </w:numPr>
      </w:pPr>
      <w:r>
        <w:t xml:space="preserve">a map indicating the locations of the signage you wish to be installed </w:t>
      </w:r>
    </w:p>
    <w:p w14:paraId="51DEE102" w14:textId="77777777" w:rsidR="00997563" w:rsidRDefault="00997563" w:rsidP="008B710D">
      <w:pPr>
        <w:pStyle w:val="ListParagraph"/>
        <w:numPr>
          <w:ilvl w:val="0"/>
          <w:numId w:val="12"/>
        </w:numPr>
      </w:pPr>
      <w:r>
        <w:t>images of the type of signage you require</w:t>
      </w:r>
    </w:p>
    <w:p w14:paraId="6E6AF82B" w14:textId="77777777" w:rsidR="00997563" w:rsidRDefault="00997563" w:rsidP="00997563"/>
    <w:p w14:paraId="18BF7FC9" w14:textId="77777777" w:rsidR="00997563" w:rsidRDefault="00935CCA" w:rsidP="00997563">
      <w:r>
        <w:t>N</w:t>
      </w:r>
      <w:r w:rsidR="00997563">
        <w:t>ote</w:t>
      </w:r>
      <w:r>
        <w:t>:</w:t>
      </w:r>
      <w:r w:rsidR="00997563">
        <w:t xml:space="preserve"> the sign may not be placed exactly on the boundary due to visibility requirements.</w:t>
      </w:r>
    </w:p>
    <w:p w14:paraId="059606BC" w14:textId="77777777" w:rsidR="00AA0303" w:rsidRPr="00AA0303" w:rsidRDefault="00AA0303" w:rsidP="00AA0303">
      <w:pPr>
        <w:rPr>
          <w:rFonts w:ascii="Lato" w:eastAsiaTheme="majorEastAsia" w:hAnsi="Lato" w:cs="Times New Roman (Headings CS)"/>
          <w:b/>
          <w:color w:val="0F4C81"/>
          <w:spacing w:val="-10"/>
          <w:sz w:val="36"/>
          <w:szCs w:val="26"/>
        </w:rPr>
      </w:pPr>
      <w:r w:rsidRPr="00AA0303">
        <w:rPr>
          <w:rFonts w:ascii="Lato" w:eastAsiaTheme="majorEastAsia" w:hAnsi="Lato" w:cs="Times New Roman (Headings CS)"/>
          <w:b/>
          <w:color w:val="0F4C81"/>
          <w:spacing w:val="-10"/>
          <w:sz w:val="36"/>
          <w:szCs w:val="26"/>
        </w:rPr>
        <w:lastRenderedPageBreak/>
        <w:t xml:space="preserve">Section 3: Declaration to be completed by ALL applicants </w:t>
      </w:r>
    </w:p>
    <w:p w14:paraId="678CFD10" w14:textId="77777777" w:rsidR="00AA0303" w:rsidRPr="006050BB" w:rsidRDefault="00A5359B" w:rsidP="00AA0303">
      <w:pPr>
        <w:rPr>
          <w:b/>
          <w:bCs/>
        </w:rPr>
      </w:pPr>
      <w:r w:rsidRPr="006050BB">
        <w:rPr>
          <w:b/>
          <w:bCs/>
        </w:rPr>
        <w:t>Please sign the declaration below</w:t>
      </w:r>
      <w:r w:rsidR="006050BB" w:rsidRPr="006050BB">
        <w:rPr>
          <w:b/>
          <w:bCs/>
        </w:rPr>
        <w:t>:</w:t>
      </w:r>
    </w:p>
    <w:p w14:paraId="26D53371" w14:textId="77777777" w:rsidR="00AA0303" w:rsidRDefault="00AA0303" w:rsidP="00AA0303">
      <w:r>
        <w:t>I agree not to provide private direction signs or off-site advertising signs at, or near, or supplementary to any approved signs and to remove any non-approved signs.</w:t>
      </w:r>
    </w:p>
    <w:p w14:paraId="5C234DB7" w14:textId="77777777" w:rsidR="00AA0303" w:rsidRDefault="00AA0303" w:rsidP="00AA0303">
      <w:r>
        <w:t>All questions on this form have been answered truthfully. I am aware that answering any questions falsely may jeopardise the right of my facilities to signs.</w:t>
      </w:r>
    </w:p>
    <w:p w14:paraId="51695340" w14:textId="77777777" w:rsidR="00AA0303" w:rsidRDefault="00AA0303" w:rsidP="00AA0303">
      <w:r>
        <w:t>The facility, with respect to which this application is made, conforms to all legal requirements such as planning permission, valid fire certificates, food safety regulations and other licences necessary for the conduct of the business.</w:t>
      </w:r>
    </w:p>
    <w:p w14:paraId="50AB9C0F" w14:textId="77777777" w:rsidR="00AA0303" w:rsidRDefault="00AA0303" w:rsidP="00AA0303">
      <w:r>
        <w:t>I accept that all signs are the property of South Gloucestershire Council and that the council retains the right to amend, remove or reposition them and charge for any subsequent replacement.</w:t>
      </w:r>
    </w:p>
    <w:p w14:paraId="628ED52C" w14:textId="77777777" w:rsidR="005932A8" w:rsidRPr="008C45C4" w:rsidRDefault="005932A8" w:rsidP="00AA0303">
      <w:pPr>
        <w:rPr>
          <w:b/>
          <w:bCs/>
        </w:rPr>
      </w:pPr>
      <w:r w:rsidRPr="008C45C4">
        <w:rPr>
          <w:b/>
          <w:bCs/>
        </w:rPr>
        <w:t>Signed</w:t>
      </w:r>
      <w:r w:rsidR="00106A31" w:rsidRPr="008C45C4">
        <w:rPr>
          <w:b/>
          <w:bCs/>
        </w:rPr>
        <w:t>:</w:t>
      </w:r>
      <w:r w:rsidRPr="008C45C4">
        <w:rPr>
          <w:b/>
          <w:bCs/>
        </w:rPr>
        <w:t xml:space="preserve"> </w:t>
      </w:r>
    </w:p>
    <w:p w14:paraId="1C94DE24" w14:textId="77777777" w:rsidR="00F92F3D" w:rsidRPr="008C45C4" w:rsidRDefault="00F92F3D" w:rsidP="00AA0303">
      <w:pPr>
        <w:rPr>
          <w:b/>
          <w:bCs/>
        </w:rPr>
      </w:pPr>
      <w:r w:rsidRPr="008C45C4">
        <w:rPr>
          <w:b/>
          <w:bCs/>
        </w:rPr>
        <w:t>Print name</w:t>
      </w:r>
      <w:r w:rsidR="00106A31" w:rsidRPr="008C45C4">
        <w:rPr>
          <w:b/>
          <w:bCs/>
        </w:rPr>
        <w:t>:</w:t>
      </w:r>
    </w:p>
    <w:p w14:paraId="161AC6CD" w14:textId="77777777" w:rsidR="00F92F3D" w:rsidRPr="008C45C4" w:rsidRDefault="00890A2B" w:rsidP="00AA0303">
      <w:pPr>
        <w:rPr>
          <w:b/>
          <w:bCs/>
        </w:rPr>
      </w:pPr>
      <w:r w:rsidRPr="008C45C4">
        <w:rPr>
          <w:b/>
          <w:bCs/>
        </w:rPr>
        <w:t>Date</w:t>
      </w:r>
      <w:r w:rsidR="00106A31" w:rsidRPr="008C45C4">
        <w:rPr>
          <w:b/>
          <w:bCs/>
        </w:rPr>
        <w:t>:</w:t>
      </w:r>
    </w:p>
    <w:p w14:paraId="1C495109" w14:textId="77777777" w:rsidR="00B96D40" w:rsidRDefault="004212BA" w:rsidP="00B96D40">
      <w:r w:rsidRPr="004212BA">
        <w:rPr>
          <w:b/>
          <w:bCs/>
        </w:rPr>
        <w:t>Re</w:t>
      </w:r>
      <w:r w:rsidR="00106A31" w:rsidRPr="004212BA">
        <w:rPr>
          <w:b/>
          <w:bCs/>
        </w:rPr>
        <w:t xml:space="preserve">turn </w:t>
      </w:r>
      <w:r w:rsidR="0090496A">
        <w:rPr>
          <w:b/>
          <w:bCs/>
        </w:rPr>
        <w:t>your</w:t>
      </w:r>
      <w:r w:rsidR="00106A31" w:rsidRPr="004212BA">
        <w:rPr>
          <w:b/>
          <w:bCs/>
        </w:rPr>
        <w:t xml:space="preserve"> fully completed form, together with any requested supporting information</w:t>
      </w:r>
      <w:r w:rsidR="0090496A">
        <w:rPr>
          <w:b/>
          <w:bCs/>
        </w:rPr>
        <w:t>,</w:t>
      </w:r>
      <w:r w:rsidR="00B96D40">
        <w:rPr>
          <w:b/>
          <w:bCs/>
        </w:rPr>
        <w:t xml:space="preserve"> including an</w:t>
      </w:r>
      <w:r w:rsidR="00B96D40" w:rsidRPr="00B96D40">
        <w:t xml:space="preserve"> </w:t>
      </w:r>
      <w:r w:rsidR="00B96D40" w:rsidRPr="008C45C4">
        <w:rPr>
          <w:b/>
          <w:bCs/>
        </w:rPr>
        <w:t>Ordnance Survey map (1:50,000 scale or below)</w:t>
      </w:r>
      <w:r w:rsidR="0090496A">
        <w:rPr>
          <w:b/>
          <w:bCs/>
        </w:rPr>
        <w:t>,</w:t>
      </w:r>
      <w:r w:rsidR="008C45C4">
        <w:rPr>
          <w:b/>
          <w:bCs/>
        </w:rPr>
        <w:t xml:space="preserve"> by:</w:t>
      </w:r>
    </w:p>
    <w:p w14:paraId="43B68057" w14:textId="77777777" w:rsidR="006C0521" w:rsidRDefault="00B96D40" w:rsidP="00AA0303">
      <w:r>
        <w:rPr>
          <w:b/>
          <w:bCs/>
        </w:rPr>
        <w:t xml:space="preserve"> </w:t>
      </w:r>
    </w:p>
    <w:p w14:paraId="4B665AAD" w14:textId="77777777" w:rsidR="00DF2592" w:rsidRDefault="00106A31" w:rsidP="00AA0303">
      <w:r w:rsidRPr="00106A31">
        <w:t>email to</w:t>
      </w:r>
      <w:r w:rsidR="001252B6">
        <w:t>:</w:t>
      </w:r>
      <w:r w:rsidRPr="00106A31">
        <w:t xml:space="preserve"> </w:t>
      </w:r>
      <w:hyperlink r:id="rId12" w:history="1">
        <w:r w:rsidR="00B76033" w:rsidRPr="00407972">
          <w:rPr>
            <w:rStyle w:val="Hyperlink"/>
          </w:rPr>
          <w:t>techsupportstreetcarebmr@southglos.gov.uk</w:t>
        </w:r>
      </w:hyperlink>
      <w:r w:rsidR="00B76033">
        <w:t xml:space="preserve"> </w:t>
      </w:r>
    </w:p>
    <w:p w14:paraId="30B18D38" w14:textId="77777777" w:rsidR="008D370D" w:rsidRDefault="008D370D" w:rsidP="00AA0303">
      <w:r>
        <w:t>post</w:t>
      </w:r>
      <w:r w:rsidR="006C0521">
        <w:t xml:space="preserve"> to:</w:t>
      </w:r>
      <w:r>
        <w:t xml:space="preserve"> </w:t>
      </w:r>
      <w:r w:rsidR="006C0521" w:rsidRPr="00106A31">
        <w:t>South Gloucestershire Council, Department for Place, Traffic Management, (Assess &amp; Decide), PO Box 1954, Bristol BS37 0DD</w:t>
      </w:r>
    </w:p>
    <w:p w14:paraId="2683662D" w14:textId="77777777" w:rsidR="0059597C" w:rsidRPr="0059597C" w:rsidRDefault="00E57EA2" w:rsidP="0059597C">
      <w:pPr>
        <w:rPr>
          <w:b/>
          <w:bCs/>
          <w:color w:val="C00000"/>
        </w:rPr>
      </w:pPr>
      <w:r w:rsidRPr="00BA3697">
        <w:rPr>
          <w:b/>
          <w:bCs/>
          <w:color w:val="C00000"/>
        </w:rPr>
        <w:t xml:space="preserve">When you submit your </w:t>
      </w:r>
      <w:r w:rsidR="00BA3697" w:rsidRPr="00BA3697">
        <w:rPr>
          <w:b/>
          <w:bCs/>
          <w:color w:val="C00000"/>
        </w:rPr>
        <w:t>application,</w:t>
      </w:r>
      <w:r w:rsidRPr="00BA3697">
        <w:rPr>
          <w:b/>
          <w:bCs/>
          <w:color w:val="C00000"/>
        </w:rPr>
        <w:t xml:space="preserve"> y</w:t>
      </w:r>
      <w:r w:rsidR="001252B6" w:rsidRPr="00BA3697">
        <w:rPr>
          <w:b/>
          <w:bCs/>
          <w:color w:val="C00000"/>
        </w:rPr>
        <w:t xml:space="preserve">ou </w:t>
      </w:r>
      <w:r w:rsidR="008C45C4" w:rsidRPr="00BA3697">
        <w:rPr>
          <w:b/>
          <w:bCs/>
          <w:color w:val="C00000"/>
        </w:rPr>
        <w:t xml:space="preserve">must </w:t>
      </w:r>
      <w:r w:rsidR="00B230F7" w:rsidRPr="00BA3697">
        <w:rPr>
          <w:b/>
          <w:bCs/>
          <w:color w:val="C00000"/>
        </w:rPr>
        <w:t>pay</w:t>
      </w:r>
      <w:r w:rsidR="00D37CB6" w:rsidRPr="00BA3697">
        <w:rPr>
          <w:b/>
          <w:bCs/>
          <w:color w:val="C00000"/>
        </w:rPr>
        <w:t xml:space="preserve"> a non-refundable application fee</w:t>
      </w:r>
      <w:r w:rsidR="00B230F7" w:rsidRPr="00BA3697">
        <w:rPr>
          <w:b/>
          <w:bCs/>
          <w:color w:val="C00000"/>
        </w:rPr>
        <w:t xml:space="preserve"> of </w:t>
      </w:r>
      <w:r w:rsidR="0059597C" w:rsidRPr="0059597C">
        <w:rPr>
          <w:b/>
          <w:bCs/>
          <w:color w:val="C00000"/>
        </w:rPr>
        <w:t xml:space="preserve">£343.40 </w:t>
      </w:r>
    </w:p>
    <w:p w14:paraId="19F3951B" w14:textId="77777777" w:rsidR="00B96D40" w:rsidRPr="00B96D40" w:rsidRDefault="00B96D40" w:rsidP="00AA0303">
      <w:pPr>
        <w:rPr>
          <w:rFonts w:eastAsiaTheme="majorEastAsia"/>
          <w:sz w:val="36"/>
          <w:szCs w:val="24"/>
        </w:rPr>
      </w:pPr>
      <w:r w:rsidRPr="00BA3697">
        <w:rPr>
          <w:b/>
          <w:bCs/>
          <w:color w:val="C00000"/>
        </w:rPr>
        <w:t>Payment options are listed below.</w:t>
      </w:r>
      <w:r w:rsidR="00B607BE">
        <w:br/>
      </w:r>
      <w:r w:rsidR="00B607BE">
        <w:br/>
      </w:r>
      <w:r w:rsidRPr="00B96D40">
        <w:rPr>
          <w:rFonts w:eastAsiaTheme="majorEastAsia"/>
          <w:sz w:val="36"/>
          <w:szCs w:val="24"/>
        </w:rPr>
        <w:t>How to Pay</w:t>
      </w:r>
    </w:p>
    <w:tbl>
      <w:tblPr>
        <w:tblStyle w:val="TableGrid"/>
        <w:tblW w:w="0" w:type="auto"/>
        <w:tblInd w:w="-108" w:type="dxa"/>
        <w:tblLook w:val="04A0" w:firstRow="1" w:lastRow="0" w:firstColumn="1" w:lastColumn="0" w:noHBand="0" w:noVBand="1"/>
      </w:tblPr>
      <w:tblGrid>
        <w:gridCol w:w="1147"/>
        <w:gridCol w:w="8383"/>
      </w:tblGrid>
      <w:tr w:rsidR="00B96D40" w:rsidRPr="00997563" w14:paraId="4EED297D" w14:textId="77777777" w:rsidTr="008C45C4">
        <w:trPr>
          <w:cnfStyle w:val="100000000000" w:firstRow="1" w:lastRow="0" w:firstColumn="0" w:lastColumn="0" w:oddVBand="0" w:evenVBand="0" w:oddHBand="0" w:evenHBand="0" w:firstRowFirstColumn="0" w:firstRowLastColumn="0" w:lastRowFirstColumn="0" w:lastRowLastColumn="0"/>
        </w:trPr>
        <w:tc>
          <w:tcPr>
            <w:tcW w:w="9530" w:type="dxa"/>
            <w:gridSpan w:val="2"/>
            <w:tcBorders>
              <w:top w:val="nil"/>
              <w:left w:val="nil"/>
              <w:bottom w:val="nil"/>
              <w:right w:val="nil"/>
            </w:tcBorders>
            <w:shd w:val="clear" w:color="auto" w:fill="FFFFFF" w:themeFill="background1"/>
          </w:tcPr>
          <w:p w14:paraId="30ABEE99" w14:textId="77777777" w:rsidR="00B96D40" w:rsidRDefault="00B96D40" w:rsidP="00060E97">
            <w:pPr>
              <w:keepNext/>
              <w:keepLines/>
              <w:outlineLvl w:val="2"/>
              <w:rPr>
                <w:rFonts w:eastAsiaTheme="majorEastAsia"/>
                <w:sz w:val="22"/>
                <w:szCs w:val="24"/>
              </w:rPr>
            </w:pPr>
          </w:p>
        </w:tc>
      </w:tr>
      <w:tr w:rsidR="00B96D40" w:rsidRPr="00997563" w14:paraId="7B8478D8" w14:textId="77777777" w:rsidTr="008C45C4">
        <w:tc>
          <w:tcPr>
            <w:tcW w:w="1147" w:type="dxa"/>
            <w:tcBorders>
              <w:top w:val="nil"/>
              <w:left w:val="nil"/>
              <w:bottom w:val="nil"/>
              <w:right w:val="nil"/>
            </w:tcBorders>
          </w:tcPr>
          <w:p w14:paraId="7B5D8C4E" w14:textId="77777777" w:rsidR="00B96D40" w:rsidRPr="00997563" w:rsidRDefault="00000000" w:rsidP="00060E97">
            <w:pPr>
              <w:spacing w:before="0" w:after="160" w:line="259" w:lineRule="auto"/>
              <w:rPr>
                <w:sz w:val="22"/>
                <w:szCs w:val="20"/>
              </w:rPr>
            </w:pPr>
            <w:r>
              <w:rPr>
                <w:noProof/>
              </w:rPr>
              <w:drawing>
                <wp:anchor distT="0" distB="0" distL="114300" distR="114300" simplePos="0" relativeHeight="251663360" behindDoc="0" locked="0" layoutInCell="1" allowOverlap="1" wp14:anchorId="138BBCFB" wp14:editId="72DDA3A0">
                  <wp:simplePos x="0" y="0"/>
                  <wp:positionH relativeFrom="column">
                    <wp:posOffset>68580</wp:posOffset>
                  </wp:positionH>
                  <wp:positionV relativeFrom="paragraph">
                    <wp:posOffset>49530</wp:posOffset>
                  </wp:positionV>
                  <wp:extent cx="457200" cy="447675"/>
                  <wp:effectExtent l="0" t="0" r="0" b="0"/>
                  <wp:wrapNone/>
                  <wp:docPr id="5"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83" w:type="dxa"/>
            <w:tcBorders>
              <w:top w:val="nil"/>
              <w:left w:val="nil"/>
              <w:bottom w:val="nil"/>
              <w:right w:val="nil"/>
            </w:tcBorders>
          </w:tcPr>
          <w:p w14:paraId="4EDC7BC1" w14:textId="77777777" w:rsidR="00B96D40" w:rsidRPr="00997563" w:rsidRDefault="00BA3697" w:rsidP="00060E97">
            <w:pPr>
              <w:spacing w:before="0" w:after="160" w:line="259" w:lineRule="auto"/>
              <w:rPr>
                <w:sz w:val="22"/>
                <w:szCs w:val="20"/>
              </w:rPr>
            </w:pPr>
            <w:r>
              <w:rPr>
                <w:b/>
                <w:sz w:val="22"/>
                <w:szCs w:val="20"/>
              </w:rPr>
              <w:t>Online</w:t>
            </w:r>
            <w:r w:rsidR="00B96D40" w:rsidRPr="00997563">
              <w:rPr>
                <w:b/>
                <w:sz w:val="22"/>
                <w:szCs w:val="20"/>
              </w:rPr>
              <w:t xml:space="preserve">: </w:t>
            </w:r>
            <w:r w:rsidR="00B96D40" w:rsidRPr="00997563">
              <w:rPr>
                <w:sz w:val="22"/>
                <w:szCs w:val="20"/>
              </w:rPr>
              <w:t>Visit</w:t>
            </w:r>
            <w:r w:rsidR="00B96D40" w:rsidRPr="00997563">
              <w:rPr>
                <w:spacing w:val="-1"/>
                <w:sz w:val="22"/>
                <w:szCs w:val="20"/>
              </w:rPr>
              <w:t xml:space="preserve"> </w:t>
            </w:r>
            <w:r w:rsidR="00B96D40" w:rsidRPr="00997563">
              <w:rPr>
                <w:sz w:val="22"/>
                <w:szCs w:val="20"/>
              </w:rPr>
              <w:t>our</w:t>
            </w:r>
            <w:r w:rsidR="00B96D40" w:rsidRPr="00997563">
              <w:rPr>
                <w:spacing w:val="-4"/>
                <w:sz w:val="22"/>
                <w:szCs w:val="20"/>
              </w:rPr>
              <w:t xml:space="preserve"> </w:t>
            </w:r>
            <w:r w:rsidR="00B96D40" w:rsidRPr="00997563">
              <w:rPr>
                <w:sz w:val="22"/>
                <w:szCs w:val="20"/>
              </w:rPr>
              <w:t>website</w:t>
            </w:r>
            <w:r w:rsidR="00B96D40" w:rsidRPr="00997563">
              <w:rPr>
                <w:spacing w:val="-3"/>
                <w:sz w:val="22"/>
                <w:szCs w:val="20"/>
              </w:rPr>
              <w:t xml:space="preserve"> </w:t>
            </w:r>
            <w:r w:rsidR="00B96D40" w:rsidRPr="00997563">
              <w:rPr>
                <w:sz w:val="22"/>
                <w:szCs w:val="20"/>
              </w:rPr>
              <w:t xml:space="preserve">at </w:t>
            </w:r>
            <w:hyperlink r:id="rId14">
              <w:r w:rsidR="00B96D40" w:rsidRPr="00997563">
                <w:rPr>
                  <w:color w:val="0000FF"/>
                  <w:sz w:val="22"/>
                  <w:szCs w:val="20"/>
                  <w:u w:val="single" w:color="0000FF"/>
                </w:rPr>
                <w:t>www.southglos.gov.uk</w:t>
              </w:r>
            </w:hyperlink>
            <w:r w:rsidR="00B96D40" w:rsidRPr="00997563">
              <w:rPr>
                <w:color w:val="0000FF"/>
                <w:sz w:val="22"/>
                <w:szCs w:val="20"/>
              </w:rPr>
              <w:t xml:space="preserve"> </w:t>
            </w:r>
            <w:r w:rsidR="00B96D40" w:rsidRPr="00997563">
              <w:rPr>
                <w:sz w:val="22"/>
                <w:szCs w:val="20"/>
              </w:rPr>
              <w:t>to</w:t>
            </w:r>
            <w:r w:rsidR="00B96D40" w:rsidRPr="00997563">
              <w:rPr>
                <w:spacing w:val="-3"/>
                <w:sz w:val="22"/>
                <w:szCs w:val="20"/>
              </w:rPr>
              <w:t xml:space="preserve"> </w:t>
            </w:r>
            <w:r w:rsidR="00B96D40" w:rsidRPr="00997563">
              <w:rPr>
                <w:sz w:val="22"/>
                <w:szCs w:val="20"/>
              </w:rPr>
              <w:t>pay</w:t>
            </w:r>
            <w:r w:rsidR="00B96D40" w:rsidRPr="00997563">
              <w:rPr>
                <w:spacing w:val="-5"/>
                <w:sz w:val="22"/>
                <w:szCs w:val="20"/>
              </w:rPr>
              <w:t xml:space="preserve"> </w:t>
            </w:r>
            <w:r w:rsidR="00B96D40" w:rsidRPr="00997563">
              <w:rPr>
                <w:sz w:val="22"/>
                <w:szCs w:val="20"/>
              </w:rPr>
              <w:t>using</w:t>
            </w:r>
            <w:r w:rsidR="00B96D40" w:rsidRPr="00997563">
              <w:rPr>
                <w:spacing w:val="-1"/>
                <w:sz w:val="22"/>
                <w:szCs w:val="20"/>
              </w:rPr>
              <w:t xml:space="preserve"> </w:t>
            </w:r>
            <w:r w:rsidR="00B96D40" w:rsidRPr="00997563">
              <w:rPr>
                <w:sz w:val="22"/>
                <w:szCs w:val="20"/>
              </w:rPr>
              <w:t>your</w:t>
            </w:r>
            <w:r w:rsidR="00B96D40" w:rsidRPr="00997563">
              <w:rPr>
                <w:spacing w:val="-4"/>
                <w:sz w:val="22"/>
                <w:szCs w:val="20"/>
              </w:rPr>
              <w:t xml:space="preserve"> </w:t>
            </w:r>
            <w:r w:rsidR="00B96D40" w:rsidRPr="00997563">
              <w:rPr>
                <w:sz w:val="22"/>
                <w:szCs w:val="20"/>
              </w:rPr>
              <w:t>debit</w:t>
            </w:r>
            <w:r w:rsidR="00B96D40" w:rsidRPr="00997563">
              <w:rPr>
                <w:spacing w:val="-1"/>
                <w:sz w:val="22"/>
                <w:szCs w:val="20"/>
              </w:rPr>
              <w:t xml:space="preserve"> </w:t>
            </w:r>
            <w:r w:rsidR="00B96D40" w:rsidRPr="00997563">
              <w:rPr>
                <w:sz w:val="22"/>
                <w:szCs w:val="20"/>
              </w:rPr>
              <w:t>or credit</w:t>
            </w:r>
            <w:r w:rsidR="00B96D40" w:rsidRPr="00997563">
              <w:rPr>
                <w:spacing w:val="-3"/>
                <w:sz w:val="22"/>
                <w:szCs w:val="20"/>
              </w:rPr>
              <w:t xml:space="preserve"> </w:t>
            </w:r>
            <w:r w:rsidR="00B96D40" w:rsidRPr="00997563">
              <w:rPr>
                <w:sz w:val="22"/>
                <w:szCs w:val="20"/>
              </w:rPr>
              <w:t>card. Select</w:t>
            </w:r>
            <w:r w:rsidR="00B96D40" w:rsidRPr="00997563">
              <w:rPr>
                <w:spacing w:val="-3"/>
                <w:sz w:val="22"/>
                <w:szCs w:val="20"/>
              </w:rPr>
              <w:t xml:space="preserve"> </w:t>
            </w:r>
            <w:r w:rsidR="00B96D40" w:rsidRPr="00997563">
              <w:rPr>
                <w:b/>
                <w:sz w:val="22"/>
                <w:szCs w:val="20"/>
              </w:rPr>
              <w:t>Pay</w:t>
            </w:r>
            <w:r w:rsidR="00B96D40" w:rsidRPr="00997563">
              <w:rPr>
                <w:b/>
                <w:spacing w:val="-7"/>
                <w:sz w:val="22"/>
                <w:szCs w:val="20"/>
              </w:rPr>
              <w:t xml:space="preserve"> </w:t>
            </w:r>
            <w:r w:rsidR="00B96D40" w:rsidRPr="00997563">
              <w:rPr>
                <w:b/>
                <w:sz w:val="22"/>
                <w:szCs w:val="20"/>
              </w:rPr>
              <w:t>Online</w:t>
            </w:r>
            <w:r w:rsidR="00B96D40" w:rsidRPr="00997563">
              <w:rPr>
                <w:sz w:val="22"/>
                <w:szCs w:val="20"/>
              </w:rPr>
              <w:t>.</w:t>
            </w:r>
            <w:r w:rsidR="00B96D40" w:rsidRPr="00997563">
              <w:rPr>
                <w:spacing w:val="-3"/>
                <w:sz w:val="22"/>
                <w:szCs w:val="20"/>
              </w:rPr>
              <w:t xml:space="preserve"> </w:t>
            </w:r>
            <w:r w:rsidR="00B96D40" w:rsidRPr="00997563">
              <w:rPr>
                <w:sz w:val="22"/>
                <w:szCs w:val="20"/>
              </w:rPr>
              <w:t>Then</w:t>
            </w:r>
            <w:r w:rsidR="00B96D40" w:rsidRPr="00997563">
              <w:rPr>
                <w:spacing w:val="-4"/>
                <w:sz w:val="22"/>
                <w:szCs w:val="20"/>
              </w:rPr>
              <w:t xml:space="preserve"> </w:t>
            </w:r>
            <w:r w:rsidR="00B96D40" w:rsidRPr="00997563">
              <w:rPr>
                <w:sz w:val="22"/>
                <w:szCs w:val="20"/>
              </w:rPr>
              <w:t>select</w:t>
            </w:r>
            <w:r w:rsidR="00B96D40" w:rsidRPr="00997563">
              <w:rPr>
                <w:spacing w:val="-3"/>
                <w:sz w:val="22"/>
                <w:szCs w:val="20"/>
              </w:rPr>
              <w:t xml:space="preserve"> </w:t>
            </w:r>
            <w:r w:rsidR="00B96D40" w:rsidRPr="00997563">
              <w:rPr>
                <w:b/>
                <w:sz w:val="22"/>
                <w:szCs w:val="20"/>
              </w:rPr>
              <w:t>Other/General</w:t>
            </w:r>
            <w:r w:rsidR="00B96D40" w:rsidRPr="00997563">
              <w:rPr>
                <w:b/>
                <w:spacing w:val="-3"/>
                <w:sz w:val="22"/>
                <w:szCs w:val="20"/>
              </w:rPr>
              <w:t xml:space="preserve"> </w:t>
            </w:r>
            <w:r w:rsidR="00B96D40" w:rsidRPr="00997563">
              <w:rPr>
                <w:b/>
                <w:sz w:val="22"/>
                <w:szCs w:val="20"/>
              </w:rPr>
              <w:t>invoices</w:t>
            </w:r>
            <w:r w:rsidR="00B96D40" w:rsidRPr="00997563">
              <w:rPr>
                <w:sz w:val="22"/>
                <w:szCs w:val="20"/>
              </w:rPr>
              <w:t>,</w:t>
            </w:r>
            <w:r w:rsidR="00B96D40" w:rsidRPr="00997563">
              <w:rPr>
                <w:spacing w:val="-3"/>
                <w:sz w:val="22"/>
                <w:szCs w:val="20"/>
              </w:rPr>
              <w:t xml:space="preserve"> </w:t>
            </w:r>
            <w:r w:rsidR="00B96D40" w:rsidRPr="00997563">
              <w:rPr>
                <w:sz w:val="22"/>
                <w:szCs w:val="20"/>
              </w:rPr>
              <w:t>select</w:t>
            </w:r>
            <w:r w:rsidR="00B96D40" w:rsidRPr="00997563">
              <w:rPr>
                <w:spacing w:val="-2"/>
                <w:sz w:val="22"/>
                <w:szCs w:val="20"/>
              </w:rPr>
              <w:t xml:space="preserve"> </w:t>
            </w:r>
            <w:r w:rsidR="00B96D40" w:rsidRPr="00997563">
              <w:rPr>
                <w:b/>
                <w:sz w:val="22"/>
                <w:szCs w:val="20"/>
              </w:rPr>
              <w:t>Other</w:t>
            </w:r>
            <w:r w:rsidR="00B96D40" w:rsidRPr="00997563">
              <w:rPr>
                <w:b/>
                <w:spacing w:val="-1"/>
                <w:sz w:val="22"/>
                <w:szCs w:val="20"/>
              </w:rPr>
              <w:t xml:space="preserve"> </w:t>
            </w:r>
            <w:r w:rsidR="00B96D40" w:rsidRPr="00997563">
              <w:rPr>
                <w:b/>
                <w:sz w:val="22"/>
                <w:szCs w:val="20"/>
              </w:rPr>
              <w:t xml:space="preserve">Payments </w:t>
            </w:r>
            <w:r w:rsidR="00B96D40" w:rsidRPr="00997563">
              <w:rPr>
                <w:sz w:val="22"/>
                <w:szCs w:val="20"/>
              </w:rPr>
              <w:t xml:space="preserve">then </w:t>
            </w:r>
            <w:r w:rsidR="00B96D40" w:rsidRPr="00997563">
              <w:rPr>
                <w:b/>
                <w:sz w:val="22"/>
                <w:szCs w:val="20"/>
              </w:rPr>
              <w:t xml:space="preserve">Streetcare/Highways </w:t>
            </w:r>
            <w:r w:rsidR="00B96D40" w:rsidRPr="00997563">
              <w:rPr>
                <w:sz w:val="22"/>
                <w:szCs w:val="20"/>
              </w:rPr>
              <w:t xml:space="preserve">and finally </w:t>
            </w:r>
            <w:r w:rsidR="00B96D40" w:rsidRPr="00997563">
              <w:rPr>
                <w:b/>
                <w:sz w:val="22"/>
                <w:szCs w:val="20"/>
              </w:rPr>
              <w:t>Tourist Signs.</w:t>
            </w:r>
          </w:p>
        </w:tc>
      </w:tr>
      <w:tr w:rsidR="00B96D40" w:rsidRPr="00997563" w14:paraId="078606EC" w14:textId="77777777" w:rsidTr="008C45C4">
        <w:tc>
          <w:tcPr>
            <w:tcW w:w="9530" w:type="dxa"/>
            <w:gridSpan w:val="2"/>
            <w:tcBorders>
              <w:top w:val="nil"/>
              <w:left w:val="nil"/>
              <w:bottom w:val="nil"/>
              <w:right w:val="nil"/>
            </w:tcBorders>
          </w:tcPr>
          <w:p w14:paraId="241CFF97" w14:textId="77777777" w:rsidR="00B96D40" w:rsidRPr="00997563" w:rsidRDefault="00B96D40" w:rsidP="00060E97">
            <w:pPr>
              <w:spacing w:before="0" w:after="160" w:line="259" w:lineRule="auto"/>
              <w:rPr>
                <w:color w:val="FFFFFF" w:themeColor="background1"/>
                <w:sz w:val="12"/>
                <w:szCs w:val="18"/>
              </w:rPr>
            </w:pPr>
          </w:p>
        </w:tc>
      </w:tr>
      <w:tr w:rsidR="00B96D40" w:rsidRPr="00997563" w14:paraId="2A15A270" w14:textId="77777777" w:rsidTr="008C45C4">
        <w:tc>
          <w:tcPr>
            <w:tcW w:w="1147" w:type="dxa"/>
            <w:tcBorders>
              <w:top w:val="nil"/>
              <w:left w:val="nil"/>
              <w:bottom w:val="nil"/>
              <w:right w:val="nil"/>
            </w:tcBorders>
          </w:tcPr>
          <w:p w14:paraId="3BC42EA7" w14:textId="77777777" w:rsidR="00B96D40" w:rsidRPr="00997563" w:rsidRDefault="00000000" w:rsidP="00060E97">
            <w:pPr>
              <w:spacing w:before="0" w:after="160" w:line="259" w:lineRule="auto"/>
              <w:rPr>
                <w:noProof/>
                <w:sz w:val="22"/>
              </w:rPr>
            </w:pPr>
            <w:r>
              <w:rPr>
                <w:noProof/>
              </w:rPr>
              <w:drawing>
                <wp:anchor distT="0" distB="0" distL="114300" distR="114300" simplePos="0" relativeHeight="251664384" behindDoc="0" locked="0" layoutInCell="1" allowOverlap="1" wp14:anchorId="3BDB250A" wp14:editId="6128CA78">
                  <wp:simplePos x="0" y="0"/>
                  <wp:positionH relativeFrom="column">
                    <wp:posOffset>97155</wp:posOffset>
                  </wp:positionH>
                  <wp:positionV relativeFrom="paragraph">
                    <wp:posOffset>389890</wp:posOffset>
                  </wp:positionV>
                  <wp:extent cx="457200" cy="400050"/>
                  <wp:effectExtent l="0" t="0" r="0" b="0"/>
                  <wp:wrapNone/>
                  <wp:docPr id="6"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83" w:type="dxa"/>
            <w:tcBorders>
              <w:top w:val="nil"/>
              <w:left w:val="nil"/>
              <w:bottom w:val="nil"/>
              <w:right w:val="nil"/>
            </w:tcBorders>
          </w:tcPr>
          <w:p w14:paraId="703E88DE" w14:textId="77777777" w:rsidR="00B96D40" w:rsidRPr="00997563" w:rsidRDefault="00B96D40" w:rsidP="00060E97">
            <w:pPr>
              <w:spacing w:before="0" w:after="160" w:line="259" w:lineRule="auto"/>
              <w:rPr>
                <w:b/>
                <w:sz w:val="22"/>
                <w:szCs w:val="20"/>
              </w:rPr>
            </w:pPr>
          </w:p>
        </w:tc>
      </w:tr>
      <w:tr w:rsidR="00B96D40" w:rsidRPr="00997563" w14:paraId="39E0B73D" w14:textId="77777777" w:rsidTr="008C45C4">
        <w:tc>
          <w:tcPr>
            <w:tcW w:w="9530" w:type="dxa"/>
            <w:gridSpan w:val="2"/>
            <w:tcBorders>
              <w:top w:val="nil"/>
              <w:left w:val="nil"/>
              <w:bottom w:val="nil"/>
              <w:right w:val="nil"/>
            </w:tcBorders>
          </w:tcPr>
          <w:p w14:paraId="1B056AD9" w14:textId="77777777" w:rsidR="00B96D40" w:rsidRPr="00997563" w:rsidRDefault="00B96D40" w:rsidP="00060E97">
            <w:pPr>
              <w:spacing w:before="0" w:after="160" w:line="259" w:lineRule="auto"/>
              <w:rPr>
                <w:b/>
                <w:color w:val="FFFFFF" w:themeColor="background1"/>
                <w:sz w:val="12"/>
                <w:szCs w:val="18"/>
              </w:rPr>
            </w:pPr>
          </w:p>
        </w:tc>
      </w:tr>
      <w:tr w:rsidR="00B96D40" w:rsidRPr="00997563" w14:paraId="4502BED4" w14:textId="77777777" w:rsidTr="008C45C4">
        <w:tc>
          <w:tcPr>
            <w:tcW w:w="1147" w:type="dxa"/>
            <w:tcBorders>
              <w:top w:val="nil"/>
              <w:left w:val="nil"/>
              <w:bottom w:val="nil"/>
              <w:right w:val="nil"/>
            </w:tcBorders>
          </w:tcPr>
          <w:p w14:paraId="7CE25FAC" w14:textId="77777777" w:rsidR="00B96D40" w:rsidRPr="00997563" w:rsidRDefault="00000000" w:rsidP="00060E97">
            <w:pPr>
              <w:spacing w:before="0" w:after="160" w:line="259" w:lineRule="auto"/>
              <w:rPr>
                <w:noProof/>
                <w:position w:val="1"/>
                <w:sz w:val="22"/>
              </w:rPr>
            </w:pPr>
            <w:r>
              <w:rPr>
                <w:noProof/>
              </w:rPr>
              <w:drawing>
                <wp:anchor distT="0" distB="0" distL="114300" distR="114300" simplePos="0" relativeHeight="251665408" behindDoc="0" locked="0" layoutInCell="1" allowOverlap="1" wp14:anchorId="74EC55A0" wp14:editId="299DDAE1">
                  <wp:simplePos x="0" y="0"/>
                  <wp:positionH relativeFrom="column">
                    <wp:posOffset>30480</wp:posOffset>
                  </wp:positionH>
                  <wp:positionV relativeFrom="paragraph">
                    <wp:posOffset>119380</wp:posOffset>
                  </wp:positionV>
                  <wp:extent cx="552450" cy="371475"/>
                  <wp:effectExtent l="0" t="0" r="0" b="0"/>
                  <wp:wrapNone/>
                  <wp:docPr id="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83" w:type="dxa"/>
            <w:tcBorders>
              <w:top w:val="nil"/>
              <w:left w:val="nil"/>
              <w:bottom w:val="nil"/>
              <w:right w:val="nil"/>
            </w:tcBorders>
          </w:tcPr>
          <w:p w14:paraId="137D3263" w14:textId="77777777" w:rsidR="00B96D40" w:rsidRPr="00997563" w:rsidRDefault="00B96D40" w:rsidP="00060E97">
            <w:pPr>
              <w:spacing w:before="94" w:after="160" w:line="259" w:lineRule="auto"/>
              <w:ind w:right="10"/>
              <w:rPr>
                <w:sz w:val="22"/>
                <w:szCs w:val="20"/>
              </w:rPr>
            </w:pPr>
            <w:r w:rsidRPr="00997563">
              <w:rPr>
                <w:b/>
                <w:sz w:val="22"/>
                <w:szCs w:val="20"/>
              </w:rPr>
              <w:t>B</w:t>
            </w:r>
            <w:r w:rsidR="00BA3697">
              <w:rPr>
                <w:b/>
                <w:sz w:val="22"/>
                <w:szCs w:val="20"/>
              </w:rPr>
              <w:t>y post</w:t>
            </w:r>
            <w:r w:rsidRPr="00997563">
              <w:rPr>
                <w:b/>
                <w:sz w:val="22"/>
                <w:szCs w:val="20"/>
              </w:rPr>
              <w:t>:</w:t>
            </w:r>
            <w:r w:rsidRPr="00997563">
              <w:rPr>
                <w:sz w:val="22"/>
                <w:szCs w:val="20"/>
              </w:rPr>
              <w:t xml:space="preserve"> Cheques </w:t>
            </w:r>
            <w:r w:rsidR="00935CCA">
              <w:rPr>
                <w:sz w:val="22"/>
                <w:szCs w:val="20"/>
              </w:rPr>
              <w:t xml:space="preserve">should be </w:t>
            </w:r>
            <w:r w:rsidRPr="00997563">
              <w:rPr>
                <w:sz w:val="22"/>
                <w:szCs w:val="20"/>
              </w:rPr>
              <w:t>made</w:t>
            </w:r>
            <w:r w:rsidRPr="00997563">
              <w:rPr>
                <w:spacing w:val="-3"/>
                <w:sz w:val="22"/>
                <w:szCs w:val="20"/>
              </w:rPr>
              <w:t xml:space="preserve"> </w:t>
            </w:r>
            <w:r w:rsidRPr="00997563">
              <w:rPr>
                <w:sz w:val="22"/>
                <w:szCs w:val="20"/>
              </w:rPr>
              <w:t>payable</w:t>
            </w:r>
            <w:r w:rsidRPr="00997563">
              <w:rPr>
                <w:spacing w:val="-3"/>
                <w:sz w:val="22"/>
                <w:szCs w:val="20"/>
              </w:rPr>
              <w:t xml:space="preserve"> </w:t>
            </w:r>
            <w:r w:rsidRPr="00997563">
              <w:rPr>
                <w:sz w:val="22"/>
                <w:szCs w:val="20"/>
              </w:rPr>
              <w:t>to</w:t>
            </w:r>
            <w:r w:rsidRPr="00997563">
              <w:rPr>
                <w:spacing w:val="-5"/>
                <w:sz w:val="22"/>
                <w:szCs w:val="20"/>
              </w:rPr>
              <w:t xml:space="preserve"> </w:t>
            </w:r>
            <w:r w:rsidRPr="00997563">
              <w:rPr>
                <w:sz w:val="22"/>
                <w:szCs w:val="20"/>
              </w:rPr>
              <w:t>"South</w:t>
            </w:r>
            <w:r w:rsidRPr="00997563">
              <w:rPr>
                <w:spacing w:val="-5"/>
                <w:sz w:val="22"/>
                <w:szCs w:val="20"/>
              </w:rPr>
              <w:t xml:space="preserve"> </w:t>
            </w:r>
            <w:r w:rsidRPr="00997563">
              <w:rPr>
                <w:sz w:val="22"/>
                <w:szCs w:val="20"/>
              </w:rPr>
              <w:t>Gloucestershire</w:t>
            </w:r>
            <w:r w:rsidRPr="00997563">
              <w:rPr>
                <w:spacing w:val="-5"/>
                <w:sz w:val="22"/>
                <w:szCs w:val="20"/>
              </w:rPr>
              <w:t xml:space="preserve"> </w:t>
            </w:r>
            <w:r w:rsidRPr="00997563">
              <w:rPr>
                <w:sz w:val="22"/>
                <w:szCs w:val="20"/>
              </w:rPr>
              <w:t>Council". Please</w:t>
            </w:r>
            <w:r w:rsidRPr="00997563">
              <w:rPr>
                <w:spacing w:val="-3"/>
                <w:sz w:val="22"/>
                <w:szCs w:val="20"/>
              </w:rPr>
              <w:t xml:space="preserve"> </w:t>
            </w:r>
            <w:r w:rsidRPr="00997563">
              <w:rPr>
                <w:sz w:val="22"/>
                <w:szCs w:val="20"/>
              </w:rPr>
              <w:t>write</w:t>
            </w:r>
            <w:r w:rsidRPr="00997563">
              <w:rPr>
                <w:spacing w:val="-2"/>
                <w:sz w:val="22"/>
                <w:szCs w:val="20"/>
              </w:rPr>
              <w:t xml:space="preserve"> </w:t>
            </w:r>
            <w:r w:rsidRPr="00997563">
              <w:rPr>
                <w:b/>
                <w:sz w:val="22"/>
                <w:szCs w:val="20"/>
              </w:rPr>
              <w:t>Tourist</w:t>
            </w:r>
            <w:r w:rsidRPr="00997563">
              <w:rPr>
                <w:b/>
                <w:spacing w:val="-2"/>
                <w:sz w:val="22"/>
                <w:szCs w:val="20"/>
              </w:rPr>
              <w:t xml:space="preserve"> </w:t>
            </w:r>
            <w:r w:rsidRPr="00997563">
              <w:rPr>
                <w:b/>
                <w:sz w:val="22"/>
                <w:szCs w:val="20"/>
              </w:rPr>
              <w:t xml:space="preserve">Signs </w:t>
            </w:r>
            <w:r w:rsidRPr="00997563">
              <w:rPr>
                <w:sz w:val="22"/>
                <w:szCs w:val="20"/>
              </w:rPr>
              <w:t xml:space="preserve">and your </w:t>
            </w:r>
            <w:r w:rsidRPr="00997563">
              <w:rPr>
                <w:b/>
                <w:sz w:val="22"/>
                <w:szCs w:val="20"/>
              </w:rPr>
              <w:t xml:space="preserve">company/organisation name </w:t>
            </w:r>
            <w:r w:rsidRPr="00997563">
              <w:rPr>
                <w:sz w:val="22"/>
                <w:szCs w:val="20"/>
              </w:rPr>
              <w:t>on the back of your cheque.</w:t>
            </w:r>
          </w:p>
        </w:tc>
      </w:tr>
    </w:tbl>
    <w:p w14:paraId="155FB411" w14:textId="77777777" w:rsidR="00E5122E" w:rsidRPr="00E27802" w:rsidRDefault="00E5122E" w:rsidP="00E27802"/>
    <w:sectPr w:rsidR="00E5122E" w:rsidRPr="00E27802" w:rsidSect="00B37685">
      <w:headerReference w:type="first" r:id="rId17"/>
      <w:footerReference w:type="first" r:id="rId18"/>
      <w:pgSz w:w="11906" w:h="16838"/>
      <w:pgMar w:top="1134" w:right="1134" w:bottom="1134" w:left="1134"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0CFD2" w14:textId="77777777" w:rsidR="00347DD6" w:rsidRDefault="00347DD6" w:rsidP="00BB77B9">
      <w:pPr>
        <w:spacing w:after="0" w:line="240" w:lineRule="auto"/>
      </w:pPr>
      <w:r>
        <w:separator/>
      </w:r>
    </w:p>
  </w:endnote>
  <w:endnote w:type="continuationSeparator" w:id="0">
    <w:p w14:paraId="537E68C3" w14:textId="77777777" w:rsidR="00347DD6" w:rsidRDefault="00347DD6" w:rsidP="00BB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D9977E-DFD1-4E7E-B0E7-EFAFBABC49CA}"/>
  </w:font>
  <w:font w:name="Lato">
    <w:altName w:val="Lato"/>
    <w:panose1 w:val="020F0502020204030203"/>
    <w:charset w:val="00"/>
    <w:family w:val="swiss"/>
    <w:pitch w:val="variable"/>
    <w:sig w:usb0="E10002FF" w:usb1="5000ECFF" w:usb2="00000021" w:usb3="00000000" w:csb0="0000019F" w:csb1="00000000"/>
    <w:embedRegular r:id="rId2" w:fontKey="{E7D92424-60C5-43FA-8208-F4F88A6C2446}"/>
    <w:embedBold r:id="rId3" w:fontKey="{9A59EEF7-C0F3-4576-8D28-CDADBEDBD353}"/>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E5BD3FA-DA6F-4799-9703-A73227E092F5}"/>
    <w:embedItalic r:id="rId5" w:fontKey="{B3CEFA9D-C0CC-475A-B9AC-A163CD41831D}"/>
  </w:font>
  <w:font w:name="Segoe UI Symbol">
    <w:panose1 w:val="020B0502040204020203"/>
    <w:charset w:val="00"/>
    <w:family w:val="swiss"/>
    <w:pitch w:val="variable"/>
    <w:sig w:usb0="800001E3" w:usb1="1200FFEF" w:usb2="00040000" w:usb3="00000000" w:csb0="00000001" w:csb1="00000000"/>
    <w:embedRegular r:id="rId6" w:fontKey="{3EA7EB4B-085D-4402-8E72-190B599179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02A9" w14:textId="77777777" w:rsidR="00B37685" w:rsidRDefault="00000000">
    <w:pPr>
      <w:pStyle w:val="Footer"/>
    </w:pPr>
    <w:r>
      <w:rPr>
        <w:noProof/>
      </w:rPr>
      <w:drawing>
        <wp:anchor distT="0" distB="0" distL="114300" distR="114300" simplePos="0" relativeHeight="251657728" behindDoc="0" locked="0" layoutInCell="1" allowOverlap="1" wp14:anchorId="572D5FCE" wp14:editId="02C149B1">
          <wp:simplePos x="0" y="0"/>
          <wp:positionH relativeFrom="page">
            <wp:align>center</wp:align>
          </wp:positionH>
          <wp:positionV relativeFrom="bottomMargin">
            <wp:posOffset>-1270</wp:posOffset>
          </wp:positionV>
          <wp:extent cx="7181850" cy="713105"/>
          <wp:effectExtent l="0" t="0" r="0" b="0"/>
          <wp:wrapNone/>
          <wp:docPr id="3" name="Picture 38" descr="footer link to SGC home page: www.southglos.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oter link to SGC home page: www.southglos.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7131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66CAF" w14:textId="77777777" w:rsidR="00347DD6" w:rsidRDefault="00347DD6" w:rsidP="00BB77B9">
      <w:pPr>
        <w:spacing w:after="0" w:line="240" w:lineRule="auto"/>
      </w:pPr>
      <w:r>
        <w:separator/>
      </w:r>
    </w:p>
  </w:footnote>
  <w:footnote w:type="continuationSeparator" w:id="0">
    <w:p w14:paraId="30954401" w14:textId="77777777" w:rsidR="00347DD6" w:rsidRDefault="00347DD6" w:rsidP="00BB7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89"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4"/>
      <w:gridCol w:w="7265"/>
    </w:tblGrid>
    <w:tr w:rsidR="00E5122E" w:rsidRPr="009B6D68" w14:paraId="7E3F2908" w14:textId="77777777" w:rsidTr="003E73F0">
      <w:trPr>
        <w:cnfStyle w:val="100000000000" w:firstRow="1" w:lastRow="0" w:firstColumn="0" w:lastColumn="0" w:oddVBand="0" w:evenVBand="0" w:oddHBand="0" w:evenHBand="0" w:firstRowFirstColumn="0" w:firstRowLastColumn="0" w:lastRowFirstColumn="0" w:lastRowLastColumn="0"/>
        <w:trHeight w:val="212"/>
      </w:trPr>
      <w:tc>
        <w:tcPr>
          <w:tcW w:w="5924" w:type="dxa"/>
          <w:tcBorders>
            <w:top w:val="single" w:sz="4" w:space="0" w:color="0F4C81"/>
            <w:bottom w:val="single" w:sz="4" w:space="0" w:color="0F4C81"/>
            <w:right w:val="single" w:sz="4" w:space="0" w:color="0F4C81"/>
          </w:tcBorders>
          <w:shd w:val="clear" w:color="auto" w:fill="0F4C81"/>
        </w:tcPr>
        <w:p w14:paraId="4ABB8A19" w14:textId="77777777" w:rsidR="00E5122E" w:rsidRPr="009B6D68" w:rsidRDefault="00E5122E" w:rsidP="006A2C68">
          <w:pPr>
            <w:pStyle w:val="Header"/>
            <w:tabs>
              <w:tab w:val="clear" w:pos="4513"/>
              <w:tab w:val="clear" w:pos="9026"/>
              <w:tab w:val="left" w:pos="930"/>
            </w:tabs>
            <w:spacing w:before="0"/>
            <w:ind w:left="1134"/>
            <w:rPr>
              <w:rFonts w:ascii="Lato" w:hAnsi="Lato"/>
            </w:rPr>
          </w:pPr>
          <w:r w:rsidRPr="009B6D68">
            <w:rPr>
              <w:rFonts w:ascii="Lato" w:hAnsi="Lato"/>
              <w:color w:val="FFFFFF" w:themeColor="background1"/>
            </w:rPr>
            <w:t>South Gloucestershire Council</w:t>
          </w:r>
        </w:p>
      </w:tc>
      <w:tc>
        <w:tcPr>
          <w:tcW w:w="7265" w:type="dxa"/>
          <w:tcBorders>
            <w:top w:val="single" w:sz="4" w:space="0" w:color="0F4C81"/>
            <w:left w:val="single" w:sz="4" w:space="0" w:color="0F4C81"/>
            <w:bottom w:val="single" w:sz="4" w:space="0" w:color="0F4C81"/>
          </w:tcBorders>
          <w:shd w:val="clear" w:color="auto" w:fill="0F4C81"/>
        </w:tcPr>
        <w:p w14:paraId="17ADB681" w14:textId="77777777" w:rsidR="00E5122E" w:rsidRPr="009B6D68" w:rsidRDefault="00E5122E" w:rsidP="009B6D68">
          <w:pPr>
            <w:pStyle w:val="Header"/>
            <w:tabs>
              <w:tab w:val="clear" w:pos="4513"/>
              <w:tab w:val="clear" w:pos="9026"/>
              <w:tab w:val="left" w:pos="930"/>
            </w:tabs>
            <w:ind w:right="1361"/>
            <w:rPr>
              <w:rFonts w:ascii="Lato" w:hAnsi="Lato"/>
            </w:rPr>
          </w:pPr>
        </w:p>
      </w:tc>
    </w:tr>
    <w:tr w:rsidR="00E5122E" w:rsidRPr="009B6D68" w14:paraId="03DAB9CB" w14:textId="77777777" w:rsidTr="006A2C68">
      <w:trPr>
        <w:trHeight w:val="1214"/>
      </w:trPr>
      <w:tc>
        <w:tcPr>
          <w:tcW w:w="13189" w:type="dxa"/>
          <w:gridSpan w:val="2"/>
          <w:shd w:val="clear" w:color="auto" w:fill="0F4C81"/>
        </w:tcPr>
        <w:p w14:paraId="5816249F" w14:textId="77777777" w:rsidR="00FA3478" w:rsidRPr="00FA3478" w:rsidRDefault="00000000" w:rsidP="006A2C68">
          <w:pPr>
            <w:pStyle w:val="Title"/>
            <w:spacing w:before="0" w:after="240"/>
          </w:pPr>
          <w:r>
            <w:rPr>
              <w:noProof/>
            </w:rPr>
            <w:drawing>
              <wp:anchor distT="0" distB="0" distL="114300" distR="114300" simplePos="0" relativeHeight="251658752" behindDoc="0" locked="0" layoutInCell="1" allowOverlap="1" wp14:anchorId="41DAF948" wp14:editId="089A1674">
                <wp:simplePos x="0" y="0"/>
                <wp:positionH relativeFrom="column">
                  <wp:posOffset>5252085</wp:posOffset>
                </wp:positionH>
                <wp:positionV relativeFrom="paragraph">
                  <wp:posOffset>-199390</wp:posOffset>
                </wp:positionV>
                <wp:extent cx="2117090" cy="1043940"/>
                <wp:effectExtent l="0" t="0" r="0" b="0"/>
                <wp:wrapNone/>
                <wp:docPr id="1" name="Picture 2" descr="South Glouceste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th Gloucestershire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709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563">
            <w:t>Application form</w:t>
          </w:r>
        </w:p>
        <w:p w14:paraId="6487C665" w14:textId="77777777" w:rsidR="001872F1" w:rsidRDefault="002C0713" w:rsidP="002C0713">
          <w:pPr>
            <w:spacing w:after="0"/>
            <w:ind w:left="1134"/>
            <w:rPr>
              <w:b/>
              <w:bCs/>
              <w:color w:val="FFFFFF" w:themeColor="background1"/>
            </w:rPr>
          </w:pPr>
          <w:r>
            <w:rPr>
              <w:b/>
              <w:bCs/>
              <w:color w:val="FFFFFF" w:themeColor="background1"/>
            </w:rPr>
            <w:t>A</w:t>
          </w:r>
          <w:r w:rsidR="00BA3697">
            <w:rPr>
              <w:b/>
              <w:bCs/>
              <w:color w:val="FFFFFF" w:themeColor="background1"/>
            </w:rPr>
            <w:t>pril</w:t>
          </w:r>
          <w:r>
            <w:rPr>
              <w:b/>
              <w:bCs/>
              <w:color w:val="FFFFFF" w:themeColor="background1"/>
            </w:rPr>
            <w:t xml:space="preserve"> 2026</w:t>
          </w:r>
        </w:p>
        <w:p w14:paraId="47D2FA57" w14:textId="77777777" w:rsidR="00BA3697" w:rsidRPr="009B6D68" w:rsidRDefault="00BA3697" w:rsidP="002C0713">
          <w:pPr>
            <w:spacing w:after="0"/>
            <w:ind w:left="1134"/>
          </w:pPr>
        </w:p>
      </w:tc>
    </w:tr>
  </w:tbl>
  <w:p w14:paraId="79166095" w14:textId="16FE2EFD" w:rsidR="006016ED" w:rsidRPr="009B6D68" w:rsidRDefault="00C23998" w:rsidP="009B6D68">
    <w:pPr>
      <w:tabs>
        <w:tab w:val="left" w:pos="1110"/>
      </w:tabs>
      <w:rPr>
        <w:rFonts w:ascii="Lato" w:hAnsi="Lato"/>
      </w:rPr>
    </w:pPr>
    <w:r>
      <w:rPr>
        <w:noProof/>
      </w:rPr>
      <mc:AlternateContent>
        <mc:Choice Requires="wps">
          <w:drawing>
            <wp:anchor distT="0" distB="0" distL="114300" distR="114300" simplePos="0" relativeHeight="251656704" behindDoc="0" locked="0" layoutInCell="1" allowOverlap="1" wp14:anchorId="1A5C04B5" wp14:editId="6D6A02E6">
              <wp:simplePos x="0" y="0"/>
              <wp:positionH relativeFrom="page">
                <wp:align>left</wp:align>
              </wp:positionH>
              <wp:positionV relativeFrom="page">
                <wp:posOffset>-635</wp:posOffset>
              </wp:positionV>
              <wp:extent cx="7560310" cy="450215"/>
              <wp:effectExtent l="0" t="0" r="0" b="0"/>
              <wp:wrapNone/>
              <wp:docPr id="7919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450215"/>
                      </a:xfrm>
                      <a:prstGeom prst="rect">
                        <a:avLst/>
                      </a:prstGeom>
                      <a:solidFill>
                        <a:srgbClr val="0F4C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83AE7" w14:textId="77777777" w:rsidR="00E5122E" w:rsidRDefault="00E5122E" w:rsidP="00E512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04B5" id="Rectangle 1" o:spid="_x0000_s1026" style="position:absolute;margin-left:0;margin-top:-.05pt;width:595.3pt;height:35.4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" fillcolor="#0f4c81" stroked="f" strokeweight="1pt">
              <v:textbox>
                <w:txbxContent>
                  <w:p w14:paraId="0EE83AE7" w14:textId="77777777" w:rsidR="00E5122E" w:rsidRDefault="00E5122E" w:rsidP="00E5122E">
                    <w:pPr>
                      <w:jc w:val="cente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76E"/>
    <w:multiLevelType w:val="hybridMultilevel"/>
    <w:tmpl w:val="FFFFFFFF"/>
    <w:lvl w:ilvl="0" w:tplc="60ECD546">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F0CB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51D03"/>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84C0D2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1209E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F1D2E"/>
    <w:multiLevelType w:val="hybridMultilevel"/>
    <w:tmpl w:val="FFFFFFFF"/>
    <w:lvl w:ilvl="0" w:tplc="60ECD546">
      <w:numFmt w:val="bullet"/>
      <w:lvlText w:val="•"/>
      <w:lvlJc w:val="left"/>
      <w:pPr>
        <w:ind w:left="1080" w:hanging="72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17957"/>
    <w:multiLevelType w:val="hybridMultilevel"/>
    <w:tmpl w:val="FFFFFFFF"/>
    <w:lvl w:ilvl="0" w:tplc="60ECD546">
      <w:numFmt w:val="bullet"/>
      <w:lvlText w:val="•"/>
      <w:lvlJc w:val="left"/>
      <w:pPr>
        <w:ind w:left="1080" w:hanging="72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0D11EA"/>
    <w:multiLevelType w:val="hybridMultilevel"/>
    <w:tmpl w:val="FFFFFFFF"/>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4F8E313E"/>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C5626E"/>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FA5FD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FC3747"/>
    <w:multiLevelType w:val="multilevel"/>
    <w:tmpl w:val="FFFFFFFF"/>
    <w:styleLink w:val="List-Unordered"/>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493763123">
    <w:abstractNumId w:val="3"/>
  </w:num>
  <w:num w:numId="2" w16cid:durableId="100146475">
    <w:abstractNumId w:val="2"/>
  </w:num>
  <w:num w:numId="3" w16cid:durableId="925185365">
    <w:abstractNumId w:val="11"/>
  </w:num>
  <w:num w:numId="4" w16cid:durableId="1088383965">
    <w:abstractNumId w:val="10"/>
  </w:num>
  <w:num w:numId="5" w16cid:durableId="1524785489">
    <w:abstractNumId w:val="9"/>
  </w:num>
  <w:num w:numId="6" w16cid:durableId="564226125">
    <w:abstractNumId w:val="7"/>
  </w:num>
  <w:num w:numId="7" w16cid:durableId="513568914">
    <w:abstractNumId w:val="5"/>
  </w:num>
  <w:num w:numId="8" w16cid:durableId="1727677571">
    <w:abstractNumId w:val="6"/>
  </w:num>
  <w:num w:numId="9" w16cid:durableId="199557213">
    <w:abstractNumId w:val="8"/>
  </w:num>
  <w:num w:numId="10" w16cid:durableId="193545054">
    <w:abstractNumId w:val="1"/>
  </w:num>
  <w:num w:numId="11" w16cid:durableId="1119178554">
    <w:abstractNumId w:val="4"/>
  </w:num>
  <w:num w:numId="12" w16cid:durableId="777944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563"/>
    <w:rsid w:val="00001D01"/>
    <w:rsid w:val="000063B4"/>
    <w:rsid w:val="00060E97"/>
    <w:rsid w:val="000727AB"/>
    <w:rsid w:val="00080FE0"/>
    <w:rsid w:val="000A6B05"/>
    <w:rsid w:val="000F1C01"/>
    <w:rsid w:val="00106A31"/>
    <w:rsid w:val="00110172"/>
    <w:rsid w:val="001252B6"/>
    <w:rsid w:val="001872F1"/>
    <w:rsid w:val="002004DA"/>
    <w:rsid w:val="0024567B"/>
    <w:rsid w:val="0029051D"/>
    <w:rsid w:val="002C0713"/>
    <w:rsid w:val="00302BBA"/>
    <w:rsid w:val="003134AD"/>
    <w:rsid w:val="00326BA6"/>
    <w:rsid w:val="00347DD6"/>
    <w:rsid w:val="00385E0E"/>
    <w:rsid w:val="003956A0"/>
    <w:rsid w:val="003C1166"/>
    <w:rsid w:val="003D5E24"/>
    <w:rsid w:val="003E0647"/>
    <w:rsid w:val="003E73F0"/>
    <w:rsid w:val="00407972"/>
    <w:rsid w:val="004105ED"/>
    <w:rsid w:val="004212BA"/>
    <w:rsid w:val="004426D4"/>
    <w:rsid w:val="004472F7"/>
    <w:rsid w:val="004531E4"/>
    <w:rsid w:val="004756A8"/>
    <w:rsid w:val="00575047"/>
    <w:rsid w:val="005932A8"/>
    <w:rsid w:val="0059597C"/>
    <w:rsid w:val="005C100E"/>
    <w:rsid w:val="005D28E6"/>
    <w:rsid w:val="005F317F"/>
    <w:rsid w:val="006016ED"/>
    <w:rsid w:val="006050BB"/>
    <w:rsid w:val="006644BF"/>
    <w:rsid w:val="006A2C68"/>
    <w:rsid w:val="006C0521"/>
    <w:rsid w:val="006E0122"/>
    <w:rsid w:val="007563A3"/>
    <w:rsid w:val="00760456"/>
    <w:rsid w:val="00761B27"/>
    <w:rsid w:val="0077289B"/>
    <w:rsid w:val="0077567D"/>
    <w:rsid w:val="00796E2C"/>
    <w:rsid w:val="007D4972"/>
    <w:rsid w:val="007F3098"/>
    <w:rsid w:val="00853228"/>
    <w:rsid w:val="00854703"/>
    <w:rsid w:val="00855E35"/>
    <w:rsid w:val="00890A2B"/>
    <w:rsid w:val="0089795D"/>
    <w:rsid w:val="008A1202"/>
    <w:rsid w:val="008B710D"/>
    <w:rsid w:val="008C45C4"/>
    <w:rsid w:val="008D370D"/>
    <w:rsid w:val="008E162F"/>
    <w:rsid w:val="009032B2"/>
    <w:rsid w:val="0090496A"/>
    <w:rsid w:val="00912660"/>
    <w:rsid w:val="00924605"/>
    <w:rsid w:val="00935CCA"/>
    <w:rsid w:val="00943BA3"/>
    <w:rsid w:val="00965F6D"/>
    <w:rsid w:val="00997563"/>
    <w:rsid w:val="009A5393"/>
    <w:rsid w:val="009B148B"/>
    <w:rsid w:val="009B6D68"/>
    <w:rsid w:val="009C69D1"/>
    <w:rsid w:val="009E7AAB"/>
    <w:rsid w:val="00A3571A"/>
    <w:rsid w:val="00A45E4E"/>
    <w:rsid w:val="00A5359B"/>
    <w:rsid w:val="00A6054F"/>
    <w:rsid w:val="00A7778F"/>
    <w:rsid w:val="00A806AE"/>
    <w:rsid w:val="00AA0303"/>
    <w:rsid w:val="00AA13EA"/>
    <w:rsid w:val="00AD4958"/>
    <w:rsid w:val="00B230F7"/>
    <w:rsid w:val="00B2792D"/>
    <w:rsid w:val="00B37685"/>
    <w:rsid w:val="00B40C77"/>
    <w:rsid w:val="00B607B4"/>
    <w:rsid w:val="00B607BE"/>
    <w:rsid w:val="00B76033"/>
    <w:rsid w:val="00B83A24"/>
    <w:rsid w:val="00B96D40"/>
    <w:rsid w:val="00BA3697"/>
    <w:rsid w:val="00BA4DD5"/>
    <w:rsid w:val="00BA6FC0"/>
    <w:rsid w:val="00BB77B9"/>
    <w:rsid w:val="00BE0BB6"/>
    <w:rsid w:val="00BE12AB"/>
    <w:rsid w:val="00BE1E3E"/>
    <w:rsid w:val="00BE4055"/>
    <w:rsid w:val="00BE4370"/>
    <w:rsid w:val="00C0781C"/>
    <w:rsid w:val="00C105ED"/>
    <w:rsid w:val="00C23998"/>
    <w:rsid w:val="00C35485"/>
    <w:rsid w:val="00C40FE8"/>
    <w:rsid w:val="00C42A14"/>
    <w:rsid w:val="00C62B05"/>
    <w:rsid w:val="00CB5376"/>
    <w:rsid w:val="00CD5AE3"/>
    <w:rsid w:val="00D01C0E"/>
    <w:rsid w:val="00D21470"/>
    <w:rsid w:val="00D304B2"/>
    <w:rsid w:val="00D37CB6"/>
    <w:rsid w:val="00D71053"/>
    <w:rsid w:val="00DA7EBC"/>
    <w:rsid w:val="00DF2592"/>
    <w:rsid w:val="00E03317"/>
    <w:rsid w:val="00E27802"/>
    <w:rsid w:val="00E5122E"/>
    <w:rsid w:val="00E56759"/>
    <w:rsid w:val="00E57EA2"/>
    <w:rsid w:val="00E677F4"/>
    <w:rsid w:val="00EC7B3F"/>
    <w:rsid w:val="00F27E2E"/>
    <w:rsid w:val="00F54B96"/>
    <w:rsid w:val="00F60DB8"/>
    <w:rsid w:val="00F92F3D"/>
    <w:rsid w:val="00FA3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0A0C94"/>
  <w14:defaultImageDpi w14:val="0"/>
  <w15:docId w15:val="{C0D664DE-1168-4CD4-ADF1-7602C92FA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68"/>
    <w:rPr>
      <w:rFonts w:ascii="Arial" w:hAnsi="Arial" w:cs="Times New Roman"/>
      <w:color w:val="333333"/>
      <w:sz w:val="24"/>
    </w:rPr>
  </w:style>
  <w:style w:type="paragraph" w:styleId="Heading1">
    <w:name w:val="heading 1"/>
    <w:basedOn w:val="Normal"/>
    <w:next w:val="Normal"/>
    <w:link w:val="Heading1Char"/>
    <w:autoRedefine/>
    <w:uiPriority w:val="9"/>
    <w:qFormat/>
    <w:rsid w:val="00E27802"/>
    <w:pPr>
      <w:keepNext/>
      <w:keepLines/>
      <w:spacing w:after="0"/>
      <w:outlineLvl w:val="0"/>
    </w:pPr>
    <w:rPr>
      <w:rFonts w:ascii="Lato" w:eastAsiaTheme="majorEastAsia" w:hAnsi="Lato" w:cs="Times New Roman (Headings CS)"/>
      <w:color w:val="396631"/>
      <w:spacing w:val="-20"/>
      <w:sz w:val="56"/>
      <w:szCs w:val="52"/>
    </w:rPr>
  </w:style>
  <w:style w:type="paragraph" w:styleId="Heading2">
    <w:name w:val="heading 2"/>
    <w:basedOn w:val="Normal"/>
    <w:next w:val="Normal"/>
    <w:link w:val="Heading2Char"/>
    <w:autoRedefine/>
    <w:uiPriority w:val="9"/>
    <w:unhideWhenUsed/>
    <w:qFormat/>
    <w:rsid w:val="006A2C68"/>
    <w:pPr>
      <w:keepNext/>
      <w:keepLines/>
      <w:outlineLvl w:val="1"/>
    </w:pPr>
    <w:rPr>
      <w:rFonts w:ascii="Lato" w:eastAsiaTheme="majorEastAsia" w:hAnsi="Lato" w:cs="Times New Roman (Headings CS)"/>
      <w:b/>
      <w:color w:val="0F4C81"/>
      <w:spacing w:val="-10"/>
      <w:sz w:val="36"/>
      <w:szCs w:val="26"/>
    </w:rPr>
  </w:style>
  <w:style w:type="paragraph" w:styleId="Heading3">
    <w:name w:val="heading 3"/>
    <w:basedOn w:val="Normal"/>
    <w:next w:val="Normal"/>
    <w:link w:val="Heading3Char"/>
    <w:uiPriority w:val="9"/>
    <w:unhideWhenUsed/>
    <w:qFormat/>
    <w:rsid w:val="009B6D68"/>
    <w:pPr>
      <w:keepNext/>
      <w:keepLines/>
      <w:outlineLvl w:val="2"/>
    </w:pPr>
    <w:rPr>
      <w:rFonts w:eastAsiaTheme="majorEastAsia"/>
      <w:sz w:val="36"/>
      <w:szCs w:val="24"/>
    </w:rPr>
  </w:style>
  <w:style w:type="paragraph" w:styleId="Heading4">
    <w:name w:val="heading 4"/>
    <w:basedOn w:val="Normal"/>
    <w:next w:val="Normal"/>
    <w:link w:val="Heading4Char"/>
    <w:uiPriority w:val="9"/>
    <w:unhideWhenUsed/>
    <w:rsid w:val="00BB77B9"/>
    <w:pPr>
      <w:keepNext/>
      <w:keepLines/>
      <w:spacing w:before="40" w:after="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unhideWhenUsed/>
    <w:rsid w:val="00BB77B9"/>
    <w:pPr>
      <w:keepNext/>
      <w:keepLines/>
      <w:spacing w:before="40" w:after="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unhideWhenUsed/>
    <w:rsid w:val="00BB77B9"/>
    <w:pPr>
      <w:keepNext/>
      <w:keepLines/>
      <w:spacing w:before="40" w:after="0"/>
      <w:outlineLvl w:val="5"/>
    </w:pPr>
    <w:rPr>
      <w:rFonts w:asciiTheme="majorHAnsi" w:eastAsiaTheme="majorEastAsia" w:hAnsiTheme="majorHAns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7802"/>
    <w:rPr>
      <w:rFonts w:ascii="Lato" w:eastAsiaTheme="majorEastAsia" w:hAnsi="Lato" w:cs="Times New Roman (Headings CS)"/>
      <w:color w:val="396631"/>
      <w:spacing w:val="-20"/>
      <w:sz w:val="52"/>
      <w:szCs w:val="52"/>
    </w:rPr>
  </w:style>
  <w:style w:type="character" w:customStyle="1" w:styleId="Heading2Char">
    <w:name w:val="Heading 2 Char"/>
    <w:basedOn w:val="DefaultParagraphFont"/>
    <w:link w:val="Heading2"/>
    <w:uiPriority w:val="9"/>
    <w:rsid w:val="006A2C68"/>
    <w:rPr>
      <w:rFonts w:ascii="Lato" w:eastAsiaTheme="majorEastAsia" w:hAnsi="Lato" w:cs="Times New Roman (Headings CS)"/>
      <w:b/>
      <w:color w:val="0F4C81"/>
      <w:spacing w:val="-10"/>
      <w:sz w:val="26"/>
      <w:szCs w:val="26"/>
    </w:rPr>
  </w:style>
  <w:style w:type="character" w:customStyle="1" w:styleId="Heading3Char">
    <w:name w:val="Heading 3 Char"/>
    <w:basedOn w:val="DefaultParagraphFont"/>
    <w:link w:val="Heading3"/>
    <w:uiPriority w:val="9"/>
    <w:rsid w:val="009B6D68"/>
    <w:rPr>
      <w:rFonts w:ascii="Arial" w:eastAsiaTheme="majorEastAsia" w:hAnsi="Arial" w:cs="Times New Roman"/>
      <w:color w:val="333333"/>
      <w:sz w:val="24"/>
      <w:szCs w:val="24"/>
    </w:rPr>
  </w:style>
  <w:style w:type="character" w:customStyle="1" w:styleId="Heading4Char">
    <w:name w:val="Heading 4 Char"/>
    <w:basedOn w:val="DefaultParagraphFont"/>
    <w:link w:val="Heading4"/>
    <w:uiPriority w:val="9"/>
    <w:rsid w:val="00BB77B9"/>
    <w:rPr>
      <w:rFonts w:asciiTheme="majorHAnsi" w:eastAsiaTheme="majorEastAsia" w:hAnsiTheme="majorHAnsi" w:cs="Times New Roman"/>
      <w:i/>
      <w:iCs/>
      <w:color w:val="2E74B5" w:themeColor="accent1" w:themeShade="BF"/>
      <w:sz w:val="24"/>
    </w:rPr>
  </w:style>
  <w:style w:type="character" w:customStyle="1" w:styleId="Heading5Char">
    <w:name w:val="Heading 5 Char"/>
    <w:basedOn w:val="DefaultParagraphFont"/>
    <w:link w:val="Heading5"/>
    <w:uiPriority w:val="9"/>
    <w:rsid w:val="00BB77B9"/>
    <w:rPr>
      <w:rFonts w:asciiTheme="majorHAnsi" w:eastAsiaTheme="majorEastAsia" w:hAnsiTheme="majorHAnsi" w:cs="Times New Roman"/>
      <w:color w:val="2E74B5" w:themeColor="accent1" w:themeShade="BF"/>
      <w:sz w:val="24"/>
    </w:rPr>
  </w:style>
  <w:style w:type="character" w:customStyle="1" w:styleId="Heading6Char">
    <w:name w:val="Heading 6 Char"/>
    <w:basedOn w:val="DefaultParagraphFont"/>
    <w:link w:val="Heading6"/>
    <w:uiPriority w:val="9"/>
    <w:rsid w:val="00BB77B9"/>
    <w:rPr>
      <w:rFonts w:asciiTheme="majorHAnsi" w:eastAsiaTheme="majorEastAsia" w:hAnsiTheme="majorHAnsi" w:cs="Times New Roman"/>
      <w:color w:val="1F4D78" w:themeColor="accent1" w:themeShade="7F"/>
      <w:sz w:val="24"/>
    </w:rPr>
  </w:style>
  <w:style w:type="character" w:styleId="PlaceholderText">
    <w:name w:val="Placeholder Text"/>
    <w:basedOn w:val="DefaultParagraphFont"/>
    <w:uiPriority w:val="99"/>
    <w:semiHidden/>
    <w:rsid w:val="00BB77B9"/>
    <w:rPr>
      <w:rFonts w:cs="Times New Roman"/>
      <w:color w:val="808080"/>
    </w:rPr>
  </w:style>
  <w:style w:type="character" w:styleId="SubtleReference">
    <w:name w:val="Subtle Reference"/>
    <w:basedOn w:val="DefaultParagraphFont"/>
    <w:uiPriority w:val="31"/>
    <w:rsid w:val="00BB77B9"/>
    <w:rPr>
      <w:rFonts w:cs="Times New Roman"/>
      <w:smallCaps/>
      <w:color w:val="5A5A5A" w:themeColor="text1" w:themeTint="A5"/>
    </w:rPr>
  </w:style>
  <w:style w:type="paragraph" w:styleId="Header">
    <w:name w:val="header"/>
    <w:basedOn w:val="Normal"/>
    <w:link w:val="HeaderChar"/>
    <w:uiPriority w:val="99"/>
    <w:unhideWhenUsed/>
    <w:rsid w:val="00BB7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7B9"/>
    <w:rPr>
      <w:rFonts w:ascii="Arial" w:hAnsi="Arial" w:cs="Times New Roman"/>
      <w:sz w:val="24"/>
    </w:rPr>
  </w:style>
  <w:style w:type="paragraph" w:styleId="Footer">
    <w:name w:val="footer"/>
    <w:basedOn w:val="Normal"/>
    <w:link w:val="FooterChar"/>
    <w:uiPriority w:val="99"/>
    <w:unhideWhenUsed/>
    <w:rsid w:val="00BB7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7B9"/>
    <w:rPr>
      <w:rFonts w:ascii="Arial" w:hAnsi="Arial" w:cs="Times New Roman"/>
      <w:sz w:val="24"/>
    </w:rPr>
  </w:style>
  <w:style w:type="paragraph" w:styleId="Title">
    <w:name w:val="Title"/>
    <w:basedOn w:val="Normal"/>
    <w:next w:val="Normal"/>
    <w:link w:val="TitleChar"/>
    <w:autoRedefine/>
    <w:uiPriority w:val="10"/>
    <w:rsid w:val="006A2C68"/>
    <w:pPr>
      <w:spacing w:after="0" w:line="240" w:lineRule="auto"/>
      <w:ind w:left="1134" w:right="1304"/>
      <w:contextualSpacing/>
    </w:pPr>
    <w:rPr>
      <w:rFonts w:ascii="Lato" w:eastAsiaTheme="majorEastAsia" w:hAnsi="Lato" w:cs="Times New Roman (Headings CS)"/>
      <w:color w:val="FFFFFF" w:themeColor="background1"/>
      <w:spacing w:val="-20"/>
      <w:kern w:val="28"/>
      <w:sz w:val="96"/>
      <w:szCs w:val="96"/>
    </w:rPr>
  </w:style>
  <w:style w:type="character" w:customStyle="1" w:styleId="TitleChar">
    <w:name w:val="Title Char"/>
    <w:basedOn w:val="DefaultParagraphFont"/>
    <w:link w:val="Title"/>
    <w:uiPriority w:val="10"/>
    <w:rsid w:val="006A2C68"/>
    <w:rPr>
      <w:rFonts w:ascii="Lato" w:eastAsiaTheme="majorEastAsia" w:hAnsi="Lato" w:cs="Times New Roman (Headings CS)"/>
      <w:color w:val="FFFFFF" w:themeColor="background1"/>
      <w:spacing w:val="-20"/>
      <w:kern w:val="28"/>
      <w:sz w:val="96"/>
      <w:szCs w:val="96"/>
    </w:rPr>
  </w:style>
  <w:style w:type="table" w:styleId="TableGrid">
    <w:name w:val="Table Grid"/>
    <w:basedOn w:val="TableNormal"/>
    <w:uiPriority w:val="39"/>
    <w:rsid w:val="000F1C01"/>
    <w:pPr>
      <w:spacing w:before="60" w:after="60" w:line="240" w:lineRule="auto"/>
    </w:pPr>
    <w:rPr>
      <w:rFonts w:ascii="Arial" w:hAnsi="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ListParagraph">
    <w:name w:val="List Paragraph"/>
    <w:basedOn w:val="Normal"/>
    <w:uiPriority w:val="34"/>
    <w:rsid w:val="000F1C01"/>
    <w:pPr>
      <w:ind w:left="720"/>
      <w:contextualSpacing/>
    </w:pPr>
  </w:style>
  <w:style w:type="paragraph" w:styleId="NormalWeb">
    <w:name w:val="Normal (Web)"/>
    <w:basedOn w:val="Normal"/>
    <w:uiPriority w:val="99"/>
    <w:rsid w:val="006016ED"/>
    <w:pPr>
      <w:spacing w:after="0" w:line="240" w:lineRule="auto"/>
    </w:pPr>
    <w:rPr>
      <w:szCs w:val="24"/>
      <w:lang w:eastAsia="en-GB"/>
    </w:rPr>
  </w:style>
  <w:style w:type="character" w:styleId="Hyperlink">
    <w:name w:val="Hyperlink"/>
    <w:basedOn w:val="DefaultParagraphFont"/>
    <w:uiPriority w:val="99"/>
    <w:rsid w:val="006016ED"/>
    <w:rPr>
      <w:rFonts w:ascii="Arial" w:hAnsi="Arial" w:cs="Times New Roman"/>
      <w:color w:val="0000FF"/>
      <w:u w:val="single"/>
    </w:rPr>
  </w:style>
  <w:style w:type="paragraph" w:styleId="Revision">
    <w:name w:val="Revision"/>
    <w:hidden/>
    <w:uiPriority w:val="99"/>
    <w:semiHidden/>
    <w:rsid w:val="00B37685"/>
    <w:pPr>
      <w:spacing w:after="0" w:line="240" w:lineRule="auto"/>
    </w:pPr>
    <w:rPr>
      <w:rFonts w:ascii="Arial" w:hAnsi="Arial" w:cs="Times New Roman"/>
      <w:color w:val="333333"/>
      <w:sz w:val="24"/>
    </w:rPr>
  </w:style>
  <w:style w:type="character" w:styleId="UnresolvedMention">
    <w:name w:val="Unresolved Mention"/>
    <w:basedOn w:val="DefaultParagraphFont"/>
    <w:uiPriority w:val="99"/>
    <w:semiHidden/>
    <w:unhideWhenUsed/>
    <w:rsid w:val="00DF2592"/>
    <w:rPr>
      <w:rFonts w:cs="Times New Roman"/>
      <w:color w:val="605E5C"/>
      <w:shd w:val="clear" w:color="auto" w:fill="E1DFDD"/>
    </w:rPr>
  </w:style>
  <w:style w:type="numbering" w:customStyle="1" w:styleId="List-Unordered">
    <w:name w:val="List - Unordered"/>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7158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chsupportstreetcarebmr@southglos.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eta.southglos.gov.uk/static/3d5a9727732cc71e814b954579a50434/Acc-Business-education-and-leisure-signs-eligibility-criteria-acc.pdf"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uthglos.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39\Downloads\Briefing%20no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9BFC50C1C73443A9CE5ECF58ABBCFE" ma:contentTypeVersion="4" ma:contentTypeDescription="Create a new document." ma:contentTypeScope="" ma:versionID="4bf6be55090ae0c9e5ee77dc2a5a1abe">
  <xsd:schema xmlns:xsd="http://www.w3.org/2001/XMLSchema" xmlns:xs="http://www.w3.org/2001/XMLSchema" xmlns:p="http://schemas.microsoft.com/office/2006/metadata/properties" xmlns:ns2="0a8f287a-3a06-4a7b-90dc-5b92dd428090" xmlns:ns3="dfe5ecfb-ff68-4a18-be62-8fa4bfaf3eca" targetNamespace="http://schemas.microsoft.com/office/2006/metadata/properties" ma:root="true" ma:fieldsID="f53a570dc672956b09555e63512aba81" ns2:_="" ns3:_="">
    <xsd:import namespace="0a8f287a-3a06-4a7b-90dc-5b92dd428090"/>
    <xsd:import namespace="dfe5ecfb-ff68-4a18-be62-8fa4bfaf3e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f287a-3a06-4a7b-90dc-5b92dd4280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e5ecfb-ff68-4a18-be62-8fa4bfaf3e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A9B263-6922-470D-A47A-7E798C54C6D2}">
  <ds:schemaRefs>
    <ds:schemaRef ds:uri="http://schemas.microsoft.com/sharepoint/v3/contenttype/forms"/>
  </ds:schemaRefs>
</ds:datastoreItem>
</file>

<file path=customXml/itemProps2.xml><?xml version="1.0" encoding="utf-8"?>
<ds:datastoreItem xmlns:ds="http://schemas.openxmlformats.org/officeDocument/2006/customXml" ds:itemID="{CC33D9C3-CC01-4489-8189-6B64506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f287a-3a06-4a7b-90dc-5b92dd428090"/>
    <ds:schemaRef ds:uri="dfe5ecfb-ff68-4a18-be62-8fa4bfaf3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7C59C5-F839-A745-945A-ACA90A3EB388}">
  <ds:schemaRefs>
    <ds:schemaRef ds:uri="http://schemas.openxmlformats.org/officeDocument/2006/bibliography"/>
  </ds:schemaRefs>
</ds:datastoreItem>
</file>

<file path=customXml/itemProps4.xml><?xml version="1.0" encoding="utf-8"?>
<ds:datastoreItem xmlns:ds="http://schemas.openxmlformats.org/officeDocument/2006/customXml" ds:itemID="{37351DCA-C44D-4876-860D-F4E014B8E35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Briefing note.dotx</Template>
  <TotalTime>1</TotalTime>
  <Pages>9</Pages>
  <Words>1462</Words>
  <Characters>8335</Characters>
  <Application>Microsoft Office Word</Application>
  <DocSecurity>0</DocSecurity>
  <Lines>69</Lines>
  <Paragraphs>19</Paragraphs>
  <ScaleCrop>false</ScaleCrop>
  <Company>SGC</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Education Leisure Signs Application Form</dc:title>
  <dc:subject/>
  <dc:creator>Jacqui Mitchell</dc:creator>
  <cp:keywords/>
  <dc:description/>
  <cp:lastModifiedBy>Lisa Brennan</cp:lastModifiedBy>
  <cp:revision>2</cp:revision>
  <dcterms:created xsi:type="dcterms:W3CDTF">2026-05-14T10:39:00Z</dcterms:created>
  <dcterms:modified xsi:type="dcterms:W3CDTF">2026-05-14T10:39:00Z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0x010100699BFC50C1C73443A9CE5ECF58ABBCFE</vt:lpwstr>
  </property>
</Properties>
</file>